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BC" w:rsidRDefault="00E47655" w:rsidP="008B76BC">
      <w:pPr>
        <w:pStyle w:val="Picture"/>
      </w:pPr>
      <w:r>
        <w:rPr>
          <w:noProof/>
        </w:rPr>
        <w:drawing>
          <wp:inline distT="0" distB="0" distL="0" distR="0" wp14:anchorId="36732609" wp14:editId="7A86FC63">
            <wp:extent cx="1657350" cy="552450"/>
            <wp:effectExtent l="19050" t="0" r="0" b="0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C" w:rsidRPr="00F358FF" w:rsidRDefault="008B76BC" w:rsidP="008B76BC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6"/>
      </w:tblGrid>
      <w:tr w:rsidR="008B76BC" w:rsidRPr="00585608" w:rsidTr="00110A4D"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096086" w:rsidP="007D3072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r>
              <w:rPr>
                <w:b/>
                <w:color w:val="002B52"/>
                <w:sz w:val="48"/>
                <w:szCs w:val="48"/>
              </w:rPr>
              <w:t>Project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 xml:space="preserve"> </w:t>
            </w:r>
            <w:r>
              <w:rPr>
                <w:b/>
                <w:color w:val="002B52"/>
                <w:sz w:val="48"/>
                <w:szCs w:val="48"/>
              </w:rPr>
              <w:t>8</w:t>
            </w:r>
            <w:r w:rsidR="00AB5914">
              <w:rPr>
                <w:b/>
                <w:color w:val="002B52"/>
                <w:sz w:val="48"/>
                <w:szCs w:val="48"/>
              </w:rPr>
              <w:t>.</w:t>
            </w:r>
            <w:r>
              <w:rPr>
                <w:b/>
                <w:color w:val="002B52"/>
                <w:sz w:val="48"/>
                <w:szCs w:val="48"/>
              </w:rPr>
              <w:t>1</w:t>
            </w:r>
            <w:r w:rsidR="00AB5914">
              <w:rPr>
                <w:b/>
                <w:color w:val="002B52"/>
                <w:sz w:val="48"/>
                <w:szCs w:val="48"/>
              </w:rPr>
              <w:t xml:space="preserve"> </w:t>
            </w:r>
            <w:r>
              <w:rPr>
                <w:b/>
                <w:color w:val="002B52"/>
                <w:sz w:val="48"/>
                <w:szCs w:val="48"/>
              </w:rPr>
              <w:t xml:space="preserve">Model </w:t>
            </w:r>
            <w:r w:rsidR="000166F4">
              <w:rPr>
                <w:b/>
                <w:color w:val="002B52"/>
                <w:sz w:val="48"/>
                <w:szCs w:val="48"/>
              </w:rPr>
              <w:t>A Button Maker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ab/>
            </w:r>
          </w:p>
        </w:tc>
      </w:tr>
    </w:tbl>
    <w:p w:rsidR="008B76BC" w:rsidRDefault="008B76BC" w:rsidP="008B76BC"/>
    <w:p w:rsidR="00096086" w:rsidRDefault="00096086" w:rsidP="00096086">
      <w:pPr>
        <w:pStyle w:val="ActivitySection"/>
      </w:pPr>
      <w:r>
        <w:t>Introduction</w:t>
      </w:r>
    </w:p>
    <w:p w:rsidR="00096086" w:rsidRDefault="000B4B8B" w:rsidP="00096086">
      <w:pPr>
        <w:pStyle w:val="ActivityBody"/>
      </w:pPr>
      <w:r>
        <w:t>Interpreting</w:t>
      </w:r>
      <w:r w:rsidR="00096086">
        <w:t xml:space="preserve"> dimensioned drawings is an </w:t>
      </w:r>
      <w:r w:rsidR="00096086" w:rsidRPr="00511534">
        <w:t xml:space="preserve">important engineering skill. </w:t>
      </w:r>
      <w:r>
        <w:t xml:space="preserve">Using </w:t>
      </w:r>
      <w:r w:rsidR="00096086">
        <w:t xml:space="preserve">drawings </w:t>
      </w:r>
      <w:r>
        <w:t>to create a</w:t>
      </w:r>
      <w:r w:rsidR="00096086">
        <w:t xml:space="preserve"> computer model of </w:t>
      </w:r>
      <w:r>
        <w:t xml:space="preserve">a </w:t>
      </w:r>
      <w:r w:rsidR="00096086">
        <w:t>part</w:t>
      </w:r>
      <w:r w:rsidR="00886E81">
        <w:t xml:space="preserve"> or product</w:t>
      </w:r>
      <w:r w:rsidR="00096086">
        <w:t xml:space="preserve"> is also important. </w:t>
      </w:r>
      <w:r w:rsidR="0093136D">
        <w:t xml:space="preserve">Communicating information effectively </w:t>
      </w:r>
      <w:r w:rsidR="00096086" w:rsidRPr="00511534">
        <w:t>allows a group of people to function as a design team.</w:t>
      </w:r>
    </w:p>
    <w:p w:rsidR="00096086" w:rsidRDefault="00096086" w:rsidP="00096086">
      <w:pPr>
        <w:pStyle w:val="ActivityBody"/>
      </w:pPr>
    </w:p>
    <w:p w:rsidR="00096086" w:rsidRDefault="00096086" w:rsidP="00096086">
      <w:pPr>
        <w:pStyle w:val="ActivityBody"/>
      </w:pPr>
      <w:r>
        <w:t xml:space="preserve">In this project you will </w:t>
      </w:r>
      <w:r w:rsidR="0093136D">
        <w:t xml:space="preserve">further </w:t>
      </w:r>
      <w:r>
        <w:t>develop your modeling skills</w:t>
      </w:r>
      <w:r w:rsidR="0093136D">
        <w:t xml:space="preserve"> and</w:t>
      </w:r>
      <w:r>
        <w:t xml:space="preserve"> your ability to use a computer as an efficient communication tool. The skills that you learned earlier in this course will be </w:t>
      </w:r>
      <w:r w:rsidR="00886E81">
        <w:t>systematically applied to model and sub-assemble the parts of the</w:t>
      </w:r>
      <w:r>
        <w:t xml:space="preserve"> </w:t>
      </w:r>
      <w:r w:rsidR="00886E81">
        <w:t>Button Maker</w:t>
      </w:r>
      <w:r>
        <w:t xml:space="preserve">. </w:t>
      </w:r>
      <w:r w:rsidR="00886E81">
        <w:t>These sub-assemblies will be used later to create the final assembly and an assembly drawing for the Button Maker.</w:t>
      </w:r>
    </w:p>
    <w:p w:rsidR="00266383" w:rsidRDefault="00266383" w:rsidP="00096086">
      <w:pPr>
        <w:pStyle w:val="ActivityBody"/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5017"/>
      </w:tblGrid>
      <w:tr w:rsidR="00C96DDB" w:rsidTr="0087026D">
        <w:tc>
          <w:tcPr>
            <w:tcW w:w="4788" w:type="dxa"/>
            <w:vAlign w:val="center"/>
          </w:tcPr>
          <w:p w:rsidR="00C96DDB" w:rsidRDefault="007E54B2" w:rsidP="0087026D">
            <w:pPr>
              <w:pStyle w:val="ActivityBod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78D48FE" wp14:editId="723608D2">
                  <wp:extent cx="2686050" cy="3651883"/>
                  <wp:effectExtent l="1905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21" cy="366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C96DDB" w:rsidRDefault="005A217D" w:rsidP="0087026D">
            <w:pPr>
              <w:pStyle w:val="ActivityBody"/>
              <w:ind w:left="0"/>
              <w:jc w:val="center"/>
            </w:pPr>
            <w:r w:rsidRPr="005A217D">
              <w:rPr>
                <w:noProof/>
              </w:rPr>
              <w:drawing>
                <wp:inline distT="0" distB="0" distL="0" distR="0" wp14:anchorId="1DFD443F" wp14:editId="182FE434">
                  <wp:extent cx="3029769" cy="3314700"/>
                  <wp:effectExtent l="19050" t="0" r="0" b="0"/>
                  <wp:docPr id="19" name="Picture 18" descr="Full Assembly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 Assembly 2.bmp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381" cy="330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086" w:rsidRPr="00B21AF2" w:rsidRDefault="00266383" w:rsidP="00096086">
      <w:pPr>
        <w:pStyle w:val="ActivitySection"/>
      </w:pPr>
      <w:r>
        <w:t>E</w:t>
      </w:r>
      <w:r w:rsidR="00096086" w:rsidRPr="00B21AF2">
        <w:t>quipment</w:t>
      </w:r>
    </w:p>
    <w:p w:rsidR="00096086" w:rsidRPr="00B21AF2" w:rsidRDefault="00096086" w:rsidP="00096086">
      <w:pPr>
        <w:pStyle w:val="ActivitybulletAfter3pt"/>
      </w:pPr>
      <w:r w:rsidRPr="00B21AF2">
        <w:t>Computer with 3D CAD solid modeling program</w:t>
      </w:r>
    </w:p>
    <w:p w:rsidR="00096086" w:rsidRPr="00B21AF2" w:rsidRDefault="000166F4" w:rsidP="00096086">
      <w:pPr>
        <w:pStyle w:val="ActivitybulletAfter3pt"/>
      </w:pPr>
      <w:r>
        <w:t>Engineering</w:t>
      </w:r>
      <w:r w:rsidR="00096086" w:rsidRPr="00B21AF2">
        <w:t xml:space="preserve"> notebook</w:t>
      </w:r>
    </w:p>
    <w:p w:rsidR="000E01A1" w:rsidRPr="00266383" w:rsidRDefault="00096086" w:rsidP="00266383">
      <w:pPr>
        <w:pStyle w:val="ActivitybulletAfter3pt"/>
        <w:rPr>
          <w:b/>
          <w:sz w:val="32"/>
          <w:szCs w:val="32"/>
        </w:rPr>
      </w:pPr>
      <w:r w:rsidRPr="00096086">
        <w:t>CAD Files</w:t>
      </w:r>
      <w:r w:rsidR="0042160A">
        <w:t xml:space="preserve"> (Teacher will provide as applicable)</w:t>
      </w:r>
      <w:r w:rsidR="000E01A1">
        <w:br w:type="page"/>
      </w:r>
    </w:p>
    <w:p w:rsidR="00096086" w:rsidRPr="00B21AF2" w:rsidRDefault="00096086" w:rsidP="00096086">
      <w:pPr>
        <w:pStyle w:val="ActivitySection"/>
      </w:pPr>
      <w:r>
        <w:lastRenderedPageBreak/>
        <w:t>Procedure</w:t>
      </w:r>
    </w:p>
    <w:p w:rsidR="00C96DDB" w:rsidRDefault="00115751" w:rsidP="00C96DDB">
      <w:pPr>
        <w:pStyle w:val="ActivityNumbers"/>
        <w:numPr>
          <w:ilvl w:val="0"/>
          <w:numId w:val="22"/>
        </w:numPr>
      </w:pPr>
      <w:r>
        <w:t>M</w:t>
      </w:r>
      <w:r w:rsidR="008C4765">
        <w:t xml:space="preserve">odel the button maker parts </w:t>
      </w:r>
      <w:r>
        <w:t xml:space="preserve">required as noted by the word Model in the </w:t>
      </w:r>
      <w:proofErr w:type="gramStart"/>
      <w:r w:rsidRPr="00115751">
        <w:rPr>
          <w:b/>
        </w:rPr>
        <w:t>Required</w:t>
      </w:r>
      <w:proofErr w:type="gramEnd"/>
      <w:r>
        <w:t xml:space="preserve"> column of the following table. </w:t>
      </w:r>
      <w:r w:rsidR="008C4765">
        <w:t xml:space="preserve">You may have already modeled some of these parts in earlier activities. </w:t>
      </w:r>
      <w:r>
        <w:t>Crete models of other parts (Optional) as required by your instructor.</w:t>
      </w:r>
    </w:p>
    <w:p w:rsidR="008C4765" w:rsidRDefault="008C4765" w:rsidP="00C96DDB">
      <w:pPr>
        <w:pStyle w:val="ActivityNumbers"/>
        <w:numPr>
          <w:ilvl w:val="0"/>
          <w:numId w:val="22"/>
        </w:numPr>
      </w:pPr>
      <w:r>
        <w:t>Create subassemblies as indicated</w:t>
      </w:r>
      <w:r w:rsidR="00246BB0">
        <w:t xml:space="preserve"> in the table and drawings</w:t>
      </w:r>
      <w:r>
        <w:t xml:space="preserve"> below. Use the parts you have created and/or part model files provided to you.</w:t>
      </w:r>
    </w:p>
    <w:p w:rsidR="0005517C" w:rsidRDefault="0005517C" w:rsidP="0005517C">
      <w:pPr>
        <w:pStyle w:val="ActivityNumbers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810"/>
        <w:gridCol w:w="4140"/>
        <w:gridCol w:w="1350"/>
        <w:gridCol w:w="1710"/>
      </w:tblGrid>
      <w:tr w:rsidR="003927EB" w:rsidTr="008918E1">
        <w:tc>
          <w:tcPr>
            <w:tcW w:w="1548" w:type="dxa"/>
            <w:tcBorders>
              <w:bottom w:val="single" w:sz="4" w:space="0" w:color="auto"/>
            </w:tcBorders>
          </w:tcPr>
          <w:p w:rsidR="003927EB" w:rsidRPr="004941DA" w:rsidRDefault="003927EB" w:rsidP="0087026D">
            <w:pPr>
              <w:jc w:val="center"/>
              <w:rPr>
                <w:b/>
              </w:rPr>
            </w:pPr>
            <w:r w:rsidRPr="004941DA">
              <w:rPr>
                <w:b/>
              </w:rPr>
              <w:t>Sub Assembly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3927EB" w:rsidRPr="004941DA" w:rsidRDefault="003927EB" w:rsidP="0087026D">
            <w:pPr>
              <w:jc w:val="center"/>
              <w:rPr>
                <w:b/>
              </w:rPr>
            </w:pPr>
            <w:r w:rsidRPr="004941DA">
              <w:rPr>
                <w:b/>
              </w:rPr>
              <w:t>Item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3927EB" w:rsidRPr="004941DA" w:rsidRDefault="003927EB" w:rsidP="0087026D">
            <w:pPr>
              <w:jc w:val="center"/>
              <w:rPr>
                <w:b/>
              </w:rPr>
            </w:pPr>
            <w:r>
              <w:rPr>
                <w:b/>
              </w:rPr>
              <w:t>PART NUMBER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927EB" w:rsidRPr="004941DA" w:rsidRDefault="003927EB" w:rsidP="0087026D">
            <w:pPr>
              <w:jc w:val="center"/>
              <w:rPr>
                <w:b/>
              </w:rPr>
            </w:pPr>
            <w:r w:rsidRPr="004941DA">
              <w:rPr>
                <w:b/>
              </w:rPr>
              <w:t>Required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3927EB" w:rsidRPr="004941DA" w:rsidRDefault="003927EB" w:rsidP="0087026D">
            <w:pPr>
              <w:jc w:val="center"/>
              <w:rPr>
                <w:b/>
              </w:rPr>
            </w:pPr>
            <w:r w:rsidRPr="004941DA">
              <w:rPr>
                <w:b/>
              </w:rPr>
              <w:t>Optional</w:t>
            </w:r>
          </w:p>
        </w:tc>
      </w:tr>
      <w:tr w:rsidR="003927EB" w:rsidTr="008918E1">
        <w:tc>
          <w:tcPr>
            <w:tcW w:w="1548" w:type="dxa"/>
            <w:shd w:val="clear" w:color="auto" w:fill="EEECE1" w:themeFill="background2"/>
          </w:tcPr>
          <w:p w:rsidR="003927EB" w:rsidRDefault="003927EB" w:rsidP="0087026D">
            <w:r>
              <w:t>Bottom Press Assembly</w:t>
            </w:r>
          </w:p>
        </w:tc>
        <w:tc>
          <w:tcPr>
            <w:tcW w:w="810" w:type="dxa"/>
            <w:shd w:val="clear" w:color="auto" w:fill="EEECE1" w:themeFill="background2"/>
          </w:tcPr>
          <w:p w:rsidR="003927EB" w:rsidRDefault="003927EB" w:rsidP="0087026D">
            <w:pPr>
              <w:jc w:val="center"/>
            </w:pPr>
          </w:p>
        </w:tc>
        <w:tc>
          <w:tcPr>
            <w:tcW w:w="4140" w:type="dxa"/>
            <w:shd w:val="clear" w:color="auto" w:fill="EEECE1" w:themeFill="background2"/>
          </w:tcPr>
          <w:p w:rsidR="003927EB" w:rsidRDefault="003927EB" w:rsidP="0087026D">
            <w:pPr>
              <w:jc w:val="center"/>
            </w:pPr>
          </w:p>
        </w:tc>
        <w:tc>
          <w:tcPr>
            <w:tcW w:w="1350" w:type="dxa"/>
            <w:shd w:val="clear" w:color="auto" w:fill="EEECE1" w:themeFill="background2"/>
          </w:tcPr>
          <w:p w:rsidR="003927EB" w:rsidRDefault="003927EB" w:rsidP="0087026D">
            <w:pPr>
              <w:jc w:val="center"/>
            </w:pPr>
            <w:r>
              <w:t>Assemble</w:t>
            </w:r>
          </w:p>
        </w:tc>
        <w:tc>
          <w:tcPr>
            <w:tcW w:w="1710" w:type="dxa"/>
            <w:shd w:val="clear" w:color="auto" w:fill="EEECE1" w:themeFill="background2"/>
          </w:tcPr>
          <w:p w:rsidR="003927EB" w:rsidRDefault="003927EB" w:rsidP="0087026D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3927EB" w:rsidRPr="00950A16" w:rsidRDefault="003927EB" w:rsidP="008918E1">
            <w:r>
              <w:t>BASE BEARING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</w:tcPr>
          <w:p w:rsidR="003927EB" w:rsidRDefault="004216E1" w:rsidP="0005517C">
            <w:pPr>
              <w:jc w:val="center"/>
            </w:pPr>
            <w:r w:rsidRPr="00950A16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3927EB" w:rsidRDefault="003927EB" w:rsidP="008918E1">
            <w:r>
              <w:t>1/4 – 20 CAP NUT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  <w:r w:rsidRPr="00950A16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3927EB" w:rsidRDefault="003927EB" w:rsidP="008918E1">
            <w:r>
              <w:t>SMALL SNAP RING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</w:tcPr>
          <w:p w:rsidR="003927EB" w:rsidRDefault="004216E1" w:rsidP="0005517C">
            <w:pPr>
              <w:jc w:val="center"/>
            </w:pPr>
            <w:r w:rsidRPr="00950A16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3927EB" w:rsidRPr="00950A16" w:rsidRDefault="003927EB" w:rsidP="008918E1">
            <w:r>
              <w:t>HANDLE PIVOT PIN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</w:tcPr>
          <w:p w:rsidR="003927EB" w:rsidRDefault="004216E1" w:rsidP="0005517C">
            <w:pPr>
              <w:jc w:val="center"/>
            </w:pPr>
            <w:r w:rsidRPr="00950A16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A</w:t>
            </w:r>
          </w:p>
        </w:tc>
        <w:tc>
          <w:tcPr>
            <w:tcW w:w="4140" w:type="dxa"/>
          </w:tcPr>
          <w:p w:rsidR="003927EB" w:rsidRPr="00950A16" w:rsidRDefault="003927EB" w:rsidP="008918E1">
            <w:r>
              <w:t>BASE SUB-ASSEMBLY A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  <w:r w:rsidRPr="00950A16">
              <w:t>Assemble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B</w:t>
            </w:r>
          </w:p>
        </w:tc>
        <w:tc>
          <w:tcPr>
            <w:tcW w:w="4140" w:type="dxa"/>
          </w:tcPr>
          <w:p w:rsidR="003927EB" w:rsidRDefault="003927EB" w:rsidP="008918E1">
            <w:r>
              <w:t>LOWER DIE SUB-ASSEMBLY B</w:t>
            </w:r>
          </w:p>
        </w:tc>
        <w:tc>
          <w:tcPr>
            <w:tcW w:w="1350" w:type="dxa"/>
          </w:tcPr>
          <w:p w:rsidR="003927EB" w:rsidRDefault="004216E1" w:rsidP="0005517C">
            <w:pPr>
              <w:jc w:val="center"/>
            </w:pPr>
            <w:r w:rsidRPr="00950A16">
              <w:t>Assemble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C</w:t>
            </w:r>
          </w:p>
        </w:tc>
        <w:tc>
          <w:tcPr>
            <w:tcW w:w="4140" w:type="dxa"/>
          </w:tcPr>
          <w:p w:rsidR="003927EB" w:rsidRDefault="003927EB" w:rsidP="008918E1">
            <w:r>
              <w:t>HANDLE SUB-ASSEMBLY C</w:t>
            </w:r>
          </w:p>
        </w:tc>
        <w:tc>
          <w:tcPr>
            <w:tcW w:w="1350" w:type="dxa"/>
          </w:tcPr>
          <w:p w:rsidR="003927EB" w:rsidRDefault="004216E1" w:rsidP="0005517C">
            <w:pPr>
              <w:jc w:val="center"/>
            </w:pPr>
            <w:r w:rsidRPr="00950A16">
              <w:t>Assemble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  <w:tcBorders>
              <w:bottom w:val="single" w:sz="4" w:space="0" w:color="auto"/>
            </w:tcBorders>
          </w:tcPr>
          <w:p w:rsidR="003927EB" w:rsidRDefault="003927EB" w:rsidP="0005517C"/>
        </w:tc>
        <w:tc>
          <w:tcPr>
            <w:tcW w:w="810" w:type="dxa"/>
            <w:tcBorders>
              <w:bottom w:val="single" w:sz="4" w:space="0" w:color="auto"/>
            </w:tcBorders>
          </w:tcPr>
          <w:p w:rsidR="003927EB" w:rsidRDefault="003927EB" w:rsidP="0005517C">
            <w:pPr>
              <w:jc w:val="center"/>
            </w:pPr>
            <w:r>
              <w:t>D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3927EB" w:rsidRDefault="003927EB" w:rsidP="008918E1">
            <w:r>
              <w:t>UPPER DIE SUB-ASSEMBLY D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927EB" w:rsidRDefault="004216E1" w:rsidP="0005517C">
            <w:pPr>
              <w:jc w:val="center"/>
            </w:pPr>
            <w:r w:rsidRPr="00950A16">
              <w:t>Assemble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  <w:shd w:val="clear" w:color="auto" w:fill="EEECE1" w:themeFill="background2"/>
          </w:tcPr>
          <w:p w:rsidR="003927EB" w:rsidRDefault="003927EB" w:rsidP="0005517C">
            <w:r>
              <w:t>Base Sub-Assembly</w:t>
            </w:r>
            <w:r w:rsidR="008918E1">
              <w:t xml:space="preserve"> A</w:t>
            </w:r>
          </w:p>
        </w:tc>
        <w:tc>
          <w:tcPr>
            <w:tcW w:w="810" w:type="dxa"/>
            <w:shd w:val="clear" w:color="auto" w:fill="EEECE1" w:themeFill="background2"/>
          </w:tcPr>
          <w:p w:rsidR="003927EB" w:rsidRDefault="003927EB" w:rsidP="0005517C">
            <w:pPr>
              <w:jc w:val="center"/>
            </w:pPr>
          </w:p>
        </w:tc>
        <w:tc>
          <w:tcPr>
            <w:tcW w:w="4140" w:type="dxa"/>
            <w:shd w:val="clear" w:color="auto" w:fill="EEECE1" w:themeFill="background2"/>
          </w:tcPr>
          <w:p w:rsidR="003927EB" w:rsidRDefault="003927EB" w:rsidP="008918E1"/>
        </w:tc>
        <w:tc>
          <w:tcPr>
            <w:tcW w:w="1350" w:type="dxa"/>
            <w:shd w:val="clear" w:color="auto" w:fill="EEECE1" w:themeFill="background2"/>
          </w:tcPr>
          <w:p w:rsidR="003927EB" w:rsidRDefault="003927EB" w:rsidP="0005517C">
            <w:pPr>
              <w:jc w:val="center"/>
            </w:pPr>
            <w:r>
              <w:t>Assemble</w:t>
            </w:r>
          </w:p>
        </w:tc>
        <w:tc>
          <w:tcPr>
            <w:tcW w:w="1710" w:type="dxa"/>
            <w:shd w:val="clear" w:color="auto" w:fill="EEECE1" w:themeFill="background2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3927EB" w:rsidRPr="00352612" w:rsidRDefault="008918E1" w:rsidP="008918E1">
            <w:r>
              <w:t>BASE PLATE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  <w:r w:rsidRPr="00352612">
              <w:t>Model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3927EB" w:rsidRPr="00352612" w:rsidRDefault="008918E1" w:rsidP="008918E1">
            <w:r>
              <w:t>RUBBER FOOT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  <w:r w:rsidRPr="00352612">
              <w:t>Model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3927EB" w:rsidRDefault="008918E1" w:rsidP="008918E1">
            <w:r>
              <w:t>8-32 X 3/8 UNC SCREW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  <w:r w:rsidRPr="00352612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05517C"/>
        </w:tc>
        <w:tc>
          <w:tcPr>
            <w:tcW w:w="810" w:type="dxa"/>
          </w:tcPr>
          <w:p w:rsidR="003927EB" w:rsidRDefault="003927EB" w:rsidP="0005517C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3927EB" w:rsidRPr="00352612" w:rsidRDefault="008918E1" w:rsidP="008918E1">
            <w:r>
              <w:t>VERTICAL SUPPORT</w:t>
            </w:r>
          </w:p>
        </w:tc>
        <w:tc>
          <w:tcPr>
            <w:tcW w:w="1350" w:type="dxa"/>
          </w:tcPr>
          <w:p w:rsidR="003927EB" w:rsidRDefault="003927EB" w:rsidP="0005517C">
            <w:pPr>
              <w:jc w:val="center"/>
            </w:pPr>
            <w:r w:rsidRPr="00352612">
              <w:t>Model</w:t>
            </w:r>
          </w:p>
        </w:tc>
        <w:tc>
          <w:tcPr>
            <w:tcW w:w="1710" w:type="dxa"/>
          </w:tcPr>
          <w:p w:rsidR="003927EB" w:rsidRDefault="003927EB" w:rsidP="0005517C">
            <w:pPr>
              <w:jc w:val="center"/>
            </w:pPr>
          </w:p>
        </w:tc>
      </w:tr>
      <w:tr w:rsidR="003927EB" w:rsidTr="008918E1">
        <w:tc>
          <w:tcPr>
            <w:tcW w:w="1548" w:type="dxa"/>
            <w:tcBorders>
              <w:bottom w:val="single" w:sz="4" w:space="0" w:color="auto"/>
            </w:tcBorders>
          </w:tcPr>
          <w:p w:rsidR="003927EB" w:rsidRDefault="003927EB" w:rsidP="0005517C"/>
        </w:tc>
        <w:tc>
          <w:tcPr>
            <w:tcW w:w="810" w:type="dxa"/>
            <w:tcBorders>
              <w:bottom w:val="single" w:sz="4" w:space="0" w:color="auto"/>
            </w:tcBorders>
          </w:tcPr>
          <w:p w:rsidR="003927EB" w:rsidRDefault="003927EB" w:rsidP="0005517C">
            <w:pPr>
              <w:jc w:val="center"/>
            </w:pPr>
            <w:r>
              <w:t>5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3927EB" w:rsidRDefault="008918E1" w:rsidP="008918E1">
            <w:r>
              <w:t>5/16-18 HEX NUT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927EB" w:rsidRDefault="003927EB" w:rsidP="0005517C">
            <w:pPr>
              <w:jc w:val="center"/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3927EB" w:rsidRDefault="003927EB" w:rsidP="0005517C">
            <w:pPr>
              <w:jc w:val="center"/>
            </w:pPr>
            <w:r w:rsidRPr="00352612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5</w:t>
            </w:r>
          </w:p>
        </w:tc>
        <w:tc>
          <w:tcPr>
            <w:tcW w:w="4140" w:type="dxa"/>
          </w:tcPr>
          <w:p w:rsidR="003927EB" w:rsidRDefault="008918E1" w:rsidP="008918E1">
            <w:r>
              <w:t>5/16-18 X 9/16 BUTTON CAP SCREW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996761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6</w:t>
            </w:r>
          </w:p>
        </w:tc>
        <w:tc>
          <w:tcPr>
            <w:tcW w:w="4140" w:type="dxa"/>
          </w:tcPr>
          <w:p w:rsidR="003927EB" w:rsidRPr="00745EC5" w:rsidRDefault="008918E1" w:rsidP="008918E1">
            <w:r>
              <w:t>RUBBER HANDLE SLEEVE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  <w:r w:rsidRPr="00745EC5">
              <w:t>Model</w:t>
            </w: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7</w:t>
            </w:r>
          </w:p>
        </w:tc>
        <w:tc>
          <w:tcPr>
            <w:tcW w:w="4140" w:type="dxa"/>
          </w:tcPr>
          <w:p w:rsidR="003927EB" w:rsidRDefault="008918E1" w:rsidP="008918E1">
            <w:r>
              <w:t>METAL HANDLE INSERT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D057D2">
              <w:t>Model</w:t>
            </w:r>
          </w:p>
        </w:tc>
      </w:tr>
      <w:tr w:rsidR="003927EB" w:rsidTr="008918E1">
        <w:tc>
          <w:tcPr>
            <w:tcW w:w="1548" w:type="dxa"/>
            <w:tcBorders>
              <w:bottom w:val="single" w:sz="4" w:space="0" w:color="auto"/>
            </w:tcBorders>
          </w:tcPr>
          <w:p w:rsidR="003927EB" w:rsidRDefault="003927EB" w:rsidP="003927EB"/>
        </w:tc>
        <w:tc>
          <w:tcPr>
            <w:tcW w:w="810" w:type="dxa"/>
            <w:tcBorders>
              <w:bottom w:val="single" w:sz="4" w:space="0" w:color="auto"/>
            </w:tcBorders>
          </w:tcPr>
          <w:p w:rsidR="003927EB" w:rsidRDefault="003927EB" w:rsidP="003927EB">
            <w:pPr>
              <w:jc w:val="center"/>
            </w:pPr>
            <w:r>
              <w:t>8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3927EB" w:rsidRDefault="008918E1" w:rsidP="00B67C6B">
            <w:r>
              <w:t xml:space="preserve">7/16-14 X 1 3/8 </w:t>
            </w:r>
            <w:r w:rsidR="00B67C6B">
              <w:t>SOCKET SET SCREW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3927EB" w:rsidRDefault="003927EB" w:rsidP="004216E1">
            <w:pPr>
              <w:jc w:val="center"/>
            </w:pPr>
            <w:r w:rsidRPr="00D057D2">
              <w:t>Model</w:t>
            </w:r>
          </w:p>
        </w:tc>
      </w:tr>
      <w:tr w:rsidR="003927EB" w:rsidTr="008918E1">
        <w:tc>
          <w:tcPr>
            <w:tcW w:w="1548" w:type="dxa"/>
            <w:shd w:val="clear" w:color="auto" w:fill="EEECE1" w:themeFill="background2"/>
          </w:tcPr>
          <w:p w:rsidR="003927EB" w:rsidRDefault="003927EB" w:rsidP="003927EB">
            <w:r>
              <w:t>Lower Die Sub-Assembly</w:t>
            </w:r>
            <w:r w:rsidR="008918E1">
              <w:t xml:space="preserve"> </w:t>
            </w:r>
            <w:r w:rsidR="00EE654E">
              <w:t>B</w:t>
            </w:r>
          </w:p>
        </w:tc>
        <w:tc>
          <w:tcPr>
            <w:tcW w:w="810" w:type="dxa"/>
            <w:shd w:val="clear" w:color="auto" w:fill="EEECE1" w:themeFill="background2"/>
          </w:tcPr>
          <w:p w:rsidR="003927EB" w:rsidRDefault="003927EB" w:rsidP="003927EB">
            <w:pPr>
              <w:jc w:val="center"/>
            </w:pPr>
          </w:p>
        </w:tc>
        <w:tc>
          <w:tcPr>
            <w:tcW w:w="4140" w:type="dxa"/>
            <w:shd w:val="clear" w:color="auto" w:fill="EEECE1" w:themeFill="background2"/>
          </w:tcPr>
          <w:p w:rsidR="003927EB" w:rsidRDefault="003927EB" w:rsidP="008918E1"/>
        </w:tc>
        <w:tc>
          <w:tcPr>
            <w:tcW w:w="1350" w:type="dxa"/>
            <w:shd w:val="clear" w:color="auto" w:fill="EEECE1" w:themeFill="background2"/>
          </w:tcPr>
          <w:p w:rsidR="003927EB" w:rsidRDefault="004216E1" w:rsidP="003927EB">
            <w:pPr>
              <w:jc w:val="center"/>
            </w:pPr>
            <w:r>
              <w:t>Assemble</w:t>
            </w:r>
          </w:p>
        </w:tc>
        <w:tc>
          <w:tcPr>
            <w:tcW w:w="1710" w:type="dxa"/>
            <w:shd w:val="clear" w:color="auto" w:fill="EEECE1" w:themeFill="background2"/>
          </w:tcPr>
          <w:p w:rsidR="003927EB" w:rsidRPr="00D057D2" w:rsidRDefault="003927EB" w:rsidP="003927EB"/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3927EB" w:rsidRPr="005D0F9A" w:rsidRDefault="008918E1" w:rsidP="008918E1">
            <w:r>
              <w:t>BOTTOM DIE PLATE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  <w:r w:rsidRPr="005D0F9A">
              <w:t>Model</w:t>
            </w:r>
          </w:p>
        </w:tc>
        <w:tc>
          <w:tcPr>
            <w:tcW w:w="1710" w:type="dxa"/>
          </w:tcPr>
          <w:p w:rsidR="003927EB" w:rsidRDefault="003927EB" w:rsidP="003927EB"/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3927EB" w:rsidRDefault="008918E1" w:rsidP="008918E1">
            <w:r>
              <w:t>5/16-18 HEX NUT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3927EB" w:rsidRDefault="008918E1" w:rsidP="008918E1">
            <w:r>
              <w:t>SEQUENCE LEVER ARM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3927EB" w:rsidRDefault="008918E1" w:rsidP="008918E1">
            <w:r>
              <w:t>¼ WASHER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5</w:t>
            </w:r>
          </w:p>
        </w:tc>
        <w:tc>
          <w:tcPr>
            <w:tcW w:w="4140" w:type="dxa"/>
          </w:tcPr>
          <w:p w:rsidR="003927EB" w:rsidRDefault="008918E1" w:rsidP="008918E1">
            <w:r>
              <w:t>¼-20 X 5/16 BUTTON CAP SCREW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6</w:t>
            </w:r>
          </w:p>
        </w:tc>
        <w:tc>
          <w:tcPr>
            <w:tcW w:w="4140" w:type="dxa"/>
          </w:tcPr>
          <w:p w:rsidR="003927EB" w:rsidRDefault="008918E1" w:rsidP="008918E1">
            <w:r>
              <w:t>LOWER DIE 1 OUTER RING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7</w:t>
            </w:r>
          </w:p>
        </w:tc>
        <w:tc>
          <w:tcPr>
            <w:tcW w:w="4140" w:type="dxa"/>
          </w:tcPr>
          <w:p w:rsidR="003927EB" w:rsidRDefault="008918E1" w:rsidP="008918E1">
            <w:r>
              <w:t>LOWER DIE 1 CENTER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8</w:t>
            </w:r>
          </w:p>
        </w:tc>
        <w:tc>
          <w:tcPr>
            <w:tcW w:w="4140" w:type="dxa"/>
          </w:tcPr>
          <w:p w:rsidR="003927EB" w:rsidRDefault="008918E1" w:rsidP="008918E1">
            <w:r>
              <w:t>¼-20 X ¾ SOCKET HEAD SCREW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9</w:t>
            </w:r>
          </w:p>
        </w:tc>
        <w:tc>
          <w:tcPr>
            <w:tcW w:w="4140" w:type="dxa"/>
          </w:tcPr>
          <w:p w:rsidR="003927EB" w:rsidRDefault="008918E1" w:rsidP="008918E1">
            <w:r>
              <w:t>LOWER DIE 2 CENTER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10</w:t>
            </w:r>
          </w:p>
        </w:tc>
        <w:tc>
          <w:tcPr>
            <w:tcW w:w="4140" w:type="dxa"/>
          </w:tcPr>
          <w:p w:rsidR="003927EB" w:rsidRDefault="008918E1" w:rsidP="008918E1">
            <w:r>
              <w:t>LOWER DIE 2 OUTER RING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11</w:t>
            </w:r>
          </w:p>
        </w:tc>
        <w:tc>
          <w:tcPr>
            <w:tcW w:w="4140" w:type="dxa"/>
          </w:tcPr>
          <w:p w:rsidR="003927EB" w:rsidRDefault="008918E1" w:rsidP="008918E1">
            <w:r>
              <w:t>LOWER DIE 2 SPACER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3927EB" w:rsidP="004216E1">
            <w:pPr>
              <w:jc w:val="center"/>
            </w:pPr>
            <w:r w:rsidRPr="005D0F9A">
              <w:t>Model</w:t>
            </w:r>
          </w:p>
        </w:tc>
      </w:tr>
      <w:tr w:rsidR="003927EB" w:rsidTr="008918E1">
        <w:tc>
          <w:tcPr>
            <w:tcW w:w="1548" w:type="dxa"/>
          </w:tcPr>
          <w:p w:rsidR="003927EB" w:rsidRDefault="003927EB" w:rsidP="003927EB"/>
        </w:tc>
        <w:tc>
          <w:tcPr>
            <w:tcW w:w="810" w:type="dxa"/>
          </w:tcPr>
          <w:p w:rsidR="003927EB" w:rsidRDefault="003927EB" w:rsidP="003927EB">
            <w:pPr>
              <w:jc w:val="center"/>
            </w:pPr>
            <w:r>
              <w:t>12</w:t>
            </w:r>
          </w:p>
        </w:tc>
        <w:tc>
          <w:tcPr>
            <w:tcW w:w="4140" w:type="dxa"/>
          </w:tcPr>
          <w:p w:rsidR="003927EB" w:rsidRPr="005D0F9A" w:rsidRDefault="008918E1" w:rsidP="008918E1">
            <w:r>
              <w:t>BOTTOM DIE SPRING</w:t>
            </w:r>
          </w:p>
        </w:tc>
        <w:tc>
          <w:tcPr>
            <w:tcW w:w="1350" w:type="dxa"/>
          </w:tcPr>
          <w:p w:rsidR="003927EB" w:rsidRDefault="003927EB" w:rsidP="003927EB">
            <w:pPr>
              <w:jc w:val="center"/>
            </w:pPr>
          </w:p>
        </w:tc>
        <w:tc>
          <w:tcPr>
            <w:tcW w:w="1710" w:type="dxa"/>
          </w:tcPr>
          <w:p w:rsidR="003927EB" w:rsidRDefault="004216E1" w:rsidP="003927EB">
            <w:pPr>
              <w:jc w:val="center"/>
            </w:pPr>
            <w:r w:rsidRPr="005D0F9A">
              <w:t>Model</w:t>
            </w:r>
          </w:p>
        </w:tc>
      </w:tr>
      <w:tr w:rsidR="00EE654E" w:rsidTr="00E95E8F">
        <w:tc>
          <w:tcPr>
            <w:tcW w:w="1548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  <w:r>
              <w:t>Handle Sub-Assembly C</w:t>
            </w:r>
          </w:p>
        </w:tc>
        <w:tc>
          <w:tcPr>
            <w:tcW w:w="81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</w:p>
        </w:tc>
        <w:tc>
          <w:tcPr>
            <w:tcW w:w="4140" w:type="dxa"/>
            <w:shd w:val="clear" w:color="auto" w:fill="EEECE1" w:themeFill="background2"/>
          </w:tcPr>
          <w:p w:rsidR="00EE654E" w:rsidRDefault="00EE654E" w:rsidP="00E95E8F"/>
        </w:tc>
        <w:tc>
          <w:tcPr>
            <w:tcW w:w="135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  <w:r>
              <w:t>Assemble</w:t>
            </w:r>
          </w:p>
        </w:tc>
        <w:tc>
          <w:tcPr>
            <w:tcW w:w="171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EE654E" w:rsidRPr="00B71563" w:rsidRDefault="00EE654E" w:rsidP="00E95E8F">
            <w:r>
              <w:t>HANDLE BODY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  <w:r w:rsidRPr="00B71563">
              <w:t>Model</w:t>
            </w:r>
          </w:p>
        </w:tc>
        <w:tc>
          <w:tcPr>
            <w:tcW w:w="1710" w:type="dxa"/>
          </w:tcPr>
          <w:p w:rsidR="00EE654E" w:rsidRDefault="00EE654E" w:rsidP="00E95E8F"/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EE654E" w:rsidRDefault="00EE654E" w:rsidP="00E95E8F">
            <w:r>
              <w:t>ROLLER SPACER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4216E1">
            <w:pPr>
              <w:jc w:val="center"/>
            </w:pPr>
            <w:r w:rsidRPr="00B71563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EE654E" w:rsidRDefault="00EE654E" w:rsidP="00E95E8F">
            <w:r>
              <w:t>ROLLER INNER BEARING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4216E1">
            <w:pPr>
              <w:jc w:val="center"/>
            </w:pPr>
            <w:r w:rsidRPr="00996761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EE654E" w:rsidRDefault="00EE654E" w:rsidP="00E95E8F">
            <w:r>
              <w:t>ROLLER OUTER BEARING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4216E1">
            <w:pPr>
              <w:jc w:val="center"/>
            </w:pPr>
            <w:r w:rsidRPr="00996761">
              <w:t>Model</w:t>
            </w:r>
          </w:p>
        </w:tc>
      </w:tr>
      <w:tr w:rsidR="00EE654E" w:rsidTr="00E95E8F">
        <w:tc>
          <w:tcPr>
            <w:tcW w:w="1548" w:type="dxa"/>
            <w:shd w:val="clear" w:color="auto" w:fill="EEECE1" w:themeFill="background2"/>
          </w:tcPr>
          <w:p w:rsidR="00EE654E" w:rsidRDefault="00EE654E" w:rsidP="00E95E8F">
            <w:r>
              <w:t>Upper Die Sub-Assembly D</w:t>
            </w:r>
          </w:p>
        </w:tc>
        <w:tc>
          <w:tcPr>
            <w:tcW w:w="81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</w:p>
        </w:tc>
        <w:tc>
          <w:tcPr>
            <w:tcW w:w="4140" w:type="dxa"/>
            <w:shd w:val="clear" w:color="auto" w:fill="EEECE1" w:themeFill="background2"/>
          </w:tcPr>
          <w:p w:rsidR="00EE654E" w:rsidRDefault="00EE654E" w:rsidP="00E95E8F"/>
        </w:tc>
        <w:tc>
          <w:tcPr>
            <w:tcW w:w="135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  <w:r>
              <w:t>Assemble</w:t>
            </w:r>
          </w:p>
        </w:tc>
        <w:tc>
          <w:tcPr>
            <w:tcW w:w="1710" w:type="dxa"/>
            <w:shd w:val="clear" w:color="auto" w:fill="EEECE1" w:themeFill="background2"/>
          </w:tcPr>
          <w:p w:rsidR="00EE654E" w:rsidRDefault="00EE654E" w:rsidP="00E95E8F">
            <w:pPr>
              <w:jc w:val="center"/>
            </w:pP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EE654E" w:rsidRDefault="00EE654E" w:rsidP="00E95E8F">
            <w:r>
              <w:t>UPPER DIE CENTER SUPPORT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EE654E" w:rsidRDefault="00EE654E" w:rsidP="00E95E8F">
            <w:r>
              <w:t>LARGE SNAP 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4216E1" w:rsidP="00E95E8F">
            <w:pPr>
              <w:jc w:val="center"/>
            </w:pPr>
            <w:r w:rsidRPr="005D0F9A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EE654E" w:rsidRDefault="00EE654E" w:rsidP="00E95E8F">
            <w:r>
              <w:t>HANDLE RETENTION PIN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EE654E" w:rsidRDefault="00EE654E" w:rsidP="00E95E8F">
            <w:r>
              <w:t>UPPER DIE CENTER PIN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5</w:t>
            </w:r>
          </w:p>
        </w:tc>
        <w:tc>
          <w:tcPr>
            <w:tcW w:w="4140" w:type="dxa"/>
          </w:tcPr>
          <w:p w:rsidR="00EE654E" w:rsidRDefault="00EE654E" w:rsidP="00E95E8F">
            <w:r>
              <w:t>UPPER DIE SPRING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6</w:t>
            </w:r>
          </w:p>
        </w:tc>
        <w:tc>
          <w:tcPr>
            <w:tcW w:w="4140" w:type="dxa"/>
          </w:tcPr>
          <w:p w:rsidR="00EE654E" w:rsidRDefault="00EE654E" w:rsidP="00E95E8F">
            <w:r>
              <w:t>UPPER OUTER 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7</w:t>
            </w:r>
          </w:p>
        </w:tc>
        <w:tc>
          <w:tcPr>
            <w:tcW w:w="4140" w:type="dxa"/>
          </w:tcPr>
          <w:p w:rsidR="00EE654E" w:rsidRPr="008A1CE8" w:rsidRDefault="00EE654E" w:rsidP="00E95E8F">
            <w:r>
              <w:t>UPPER DIE PRESSURE RING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8</w:t>
            </w:r>
          </w:p>
        </w:tc>
        <w:tc>
          <w:tcPr>
            <w:tcW w:w="4140" w:type="dxa"/>
          </w:tcPr>
          <w:p w:rsidR="00EE654E" w:rsidRDefault="00EE654E" w:rsidP="00E95E8F">
            <w:r>
              <w:t>#8-32 X 0.7 SCREW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  <w:r w:rsidRPr="008A1CE8">
              <w:t>Model</w:t>
            </w:r>
          </w:p>
        </w:tc>
      </w:tr>
      <w:tr w:rsidR="00EE654E" w:rsidTr="00E95E8F">
        <w:tc>
          <w:tcPr>
            <w:tcW w:w="1548" w:type="dxa"/>
          </w:tcPr>
          <w:p w:rsidR="00EE654E" w:rsidRDefault="00EE654E" w:rsidP="00E95E8F"/>
        </w:tc>
        <w:tc>
          <w:tcPr>
            <w:tcW w:w="810" w:type="dxa"/>
          </w:tcPr>
          <w:p w:rsidR="00EE654E" w:rsidRDefault="00EE654E" w:rsidP="00E95E8F">
            <w:pPr>
              <w:jc w:val="center"/>
            </w:pPr>
            <w:r>
              <w:t>9</w:t>
            </w:r>
          </w:p>
        </w:tc>
        <w:tc>
          <w:tcPr>
            <w:tcW w:w="4140" w:type="dxa"/>
          </w:tcPr>
          <w:p w:rsidR="00EE654E" w:rsidRPr="00457961" w:rsidRDefault="00EE654E" w:rsidP="00E95E8F">
            <w:r>
              <w:t>UPPER DIE CENTER</w:t>
            </w:r>
          </w:p>
        </w:tc>
        <w:tc>
          <w:tcPr>
            <w:tcW w:w="1350" w:type="dxa"/>
          </w:tcPr>
          <w:p w:rsidR="00EE654E" w:rsidRDefault="00EE654E" w:rsidP="00E95E8F">
            <w:pPr>
              <w:jc w:val="center"/>
            </w:pPr>
            <w:r w:rsidRPr="00457961">
              <w:t>Model</w:t>
            </w:r>
          </w:p>
        </w:tc>
        <w:tc>
          <w:tcPr>
            <w:tcW w:w="1710" w:type="dxa"/>
          </w:tcPr>
          <w:p w:rsidR="00EE654E" w:rsidRDefault="00EE654E" w:rsidP="00E95E8F">
            <w:pPr>
              <w:jc w:val="center"/>
            </w:pPr>
          </w:p>
        </w:tc>
      </w:tr>
      <w:tr w:rsidR="00EE654E" w:rsidTr="00E95E8F">
        <w:tc>
          <w:tcPr>
            <w:tcW w:w="1548" w:type="dxa"/>
            <w:tcBorders>
              <w:bottom w:val="single" w:sz="4" w:space="0" w:color="auto"/>
            </w:tcBorders>
          </w:tcPr>
          <w:p w:rsidR="00EE654E" w:rsidRDefault="00EE654E" w:rsidP="00E95E8F"/>
        </w:tc>
        <w:tc>
          <w:tcPr>
            <w:tcW w:w="810" w:type="dxa"/>
            <w:tcBorders>
              <w:bottom w:val="single" w:sz="4" w:space="0" w:color="auto"/>
            </w:tcBorders>
          </w:tcPr>
          <w:p w:rsidR="00EE654E" w:rsidRDefault="00EE654E" w:rsidP="00E95E8F">
            <w:pPr>
              <w:jc w:val="center"/>
            </w:pPr>
            <w:r>
              <w:t>10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EE654E" w:rsidRDefault="00EE654E" w:rsidP="00E95E8F">
            <w:r>
              <w:t>¼-20 X 1 3/16 SOCKET HEAD SCREW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EE654E" w:rsidRDefault="00EE654E" w:rsidP="00E95E8F">
            <w:pPr>
              <w:jc w:val="center"/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EE654E" w:rsidRDefault="00EE654E" w:rsidP="00E95E8F">
            <w:pPr>
              <w:jc w:val="center"/>
            </w:pPr>
            <w:r w:rsidRPr="00457961">
              <w:t>Model</w:t>
            </w:r>
          </w:p>
        </w:tc>
      </w:tr>
    </w:tbl>
    <w:p w:rsidR="0005517C" w:rsidRDefault="0005517C">
      <w:r>
        <w:br w:type="page"/>
      </w:r>
    </w:p>
    <w:p w:rsidR="00C96DDB" w:rsidRPr="00745EC5" w:rsidRDefault="00C96DDB" w:rsidP="00C96DDB"/>
    <w:tbl>
      <w:tblPr>
        <w:tblStyle w:val="TableGrid"/>
        <w:tblW w:w="96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6"/>
      </w:tblGrid>
      <w:tr w:rsidR="007D116D" w:rsidTr="00B67C6B">
        <w:trPr>
          <w:trHeight w:val="7303"/>
        </w:trPr>
        <w:tc>
          <w:tcPr>
            <w:tcW w:w="9666" w:type="dxa"/>
          </w:tcPr>
          <w:p w:rsidR="007D116D" w:rsidRDefault="00E03C59" w:rsidP="00CC59D6">
            <w:pPr>
              <w:jc w:val="center"/>
              <w:rPr>
                <w:rFonts w:cs="Arial"/>
              </w:rPr>
            </w:pPr>
            <w:r>
              <w:br w:type="page"/>
            </w:r>
            <w:r w:rsidR="007D116D">
              <w:rPr>
                <w:rFonts w:cs="Arial"/>
                <w:noProof/>
              </w:rPr>
              <w:drawing>
                <wp:inline distT="0" distB="0" distL="0" distR="0" wp14:anchorId="7012D258" wp14:editId="1D1C6EEF">
                  <wp:extent cx="2600325" cy="4945110"/>
                  <wp:effectExtent l="1905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81" cy="496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6D" w:rsidTr="00B67C6B">
        <w:trPr>
          <w:trHeight w:val="3812"/>
        </w:trPr>
        <w:tc>
          <w:tcPr>
            <w:tcW w:w="9666" w:type="dxa"/>
          </w:tcPr>
          <w:p w:rsidR="007D116D" w:rsidRDefault="007D116D" w:rsidP="00CC59D6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6D88F21" wp14:editId="1CF7C9B2">
                  <wp:extent cx="4081462" cy="2374311"/>
                  <wp:effectExtent l="19050" t="0" r="0" b="0"/>
                  <wp:docPr id="18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384" cy="238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8BC" w:rsidRDefault="007478BC" w:rsidP="007478BC">
      <w:r>
        <w:t>Button Press Tolerances</w:t>
      </w:r>
    </w:p>
    <w:p w:rsidR="007478BC" w:rsidRDefault="007478BC" w:rsidP="007478BC">
      <w:r>
        <w:t>All parts have the following tolerances:</w:t>
      </w:r>
    </w:p>
    <w:p w:rsidR="007478BC" w:rsidRDefault="007478BC" w:rsidP="007478BC">
      <w:r>
        <w:t>X.X = +/- .020</w:t>
      </w:r>
      <w:r>
        <w:br/>
        <w:t>X.XX = +/- .010</w:t>
      </w:r>
      <w:r>
        <w:br/>
        <w:t>X.XXX = +/- .005</w:t>
      </w:r>
    </w:p>
    <w:p w:rsidR="00246BB0" w:rsidRDefault="00246BB0">
      <w:pPr>
        <w:rPr>
          <w:rFonts w:cs="Arial"/>
        </w:rPr>
      </w:pPr>
      <w:r>
        <w:br w:type="page"/>
      </w:r>
    </w:p>
    <w:p w:rsidR="000166F4" w:rsidRDefault="00246BB0" w:rsidP="00246BB0">
      <w:pPr>
        <w:pStyle w:val="ActivityNumbers"/>
        <w:numPr>
          <w:ilvl w:val="1"/>
          <w:numId w:val="22"/>
        </w:numPr>
      </w:pPr>
      <w:r>
        <w:lastRenderedPageBreak/>
        <w:t>Model and assemble the following</w:t>
      </w:r>
      <w:r w:rsidR="00E03C59">
        <w:t xml:space="preserve"> subassembly using the drawings provided.</w:t>
      </w:r>
    </w:p>
    <w:tbl>
      <w:tblPr>
        <w:tblStyle w:val="TableGrid"/>
        <w:tblW w:w="1035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"/>
        <w:gridCol w:w="379"/>
        <w:gridCol w:w="4654"/>
        <w:gridCol w:w="4843"/>
        <w:gridCol w:w="180"/>
        <w:gridCol w:w="163"/>
      </w:tblGrid>
      <w:tr w:rsidR="007D116D" w:rsidTr="00577CDC">
        <w:trPr>
          <w:gridBefore w:val="1"/>
          <w:gridAfter w:val="1"/>
          <w:wBefore w:w="342" w:type="dxa"/>
          <w:wAfter w:w="432" w:type="dxa"/>
        </w:trPr>
        <w:tc>
          <w:tcPr>
            <w:tcW w:w="9576" w:type="dxa"/>
            <w:gridSpan w:val="4"/>
          </w:tcPr>
          <w:p w:rsidR="007D116D" w:rsidRDefault="007D116D" w:rsidP="007D116D">
            <w:pPr>
              <w:pStyle w:val="ActivityNumbers"/>
              <w:jc w:val="center"/>
            </w:pPr>
            <w:r>
              <w:rPr>
                <w:noProof/>
              </w:rPr>
              <w:drawing>
                <wp:inline distT="0" distB="0" distL="0" distR="0" wp14:anchorId="690169EF" wp14:editId="7649DF78">
                  <wp:extent cx="2484106" cy="4957763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956" cy="497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6D" w:rsidTr="00577CDC">
        <w:trPr>
          <w:gridBefore w:val="1"/>
          <w:gridAfter w:val="1"/>
          <w:wBefore w:w="342" w:type="dxa"/>
          <w:wAfter w:w="432" w:type="dxa"/>
        </w:trPr>
        <w:tc>
          <w:tcPr>
            <w:tcW w:w="9576" w:type="dxa"/>
            <w:gridSpan w:val="4"/>
          </w:tcPr>
          <w:p w:rsidR="007D116D" w:rsidRDefault="00B67C6B" w:rsidP="007D116D">
            <w:pPr>
              <w:pStyle w:val="ActivityNumbers"/>
              <w:jc w:val="center"/>
            </w:pPr>
            <w:r>
              <w:rPr>
                <w:noProof/>
              </w:rPr>
              <w:drawing>
                <wp:inline distT="0" distB="0" distL="0" distR="0" wp14:anchorId="0B0F0325" wp14:editId="59F8625B">
                  <wp:extent cx="5120910" cy="3114675"/>
                  <wp:effectExtent l="19050" t="0" r="354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439" cy="3122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44E" w:rsidTr="00577CDC">
        <w:trPr>
          <w:gridBefore w:val="2"/>
          <w:gridAfter w:val="1"/>
          <w:wBefore w:w="702" w:type="dxa"/>
          <w:wAfter w:w="432" w:type="dxa"/>
        </w:trPr>
        <w:tc>
          <w:tcPr>
            <w:tcW w:w="9216" w:type="dxa"/>
            <w:gridSpan w:val="3"/>
          </w:tcPr>
          <w:p w:rsidR="0016244E" w:rsidRDefault="00677994" w:rsidP="0016244E">
            <w:pPr>
              <w:pStyle w:val="ActivityNumbers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E21494" wp14:editId="043C2B3D">
                  <wp:extent cx="5681663" cy="4029368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350" cy="4035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44E" w:rsidTr="00577CDC">
        <w:trPr>
          <w:gridBefore w:val="2"/>
          <w:gridAfter w:val="1"/>
          <w:wBefore w:w="702" w:type="dxa"/>
          <w:wAfter w:w="432" w:type="dxa"/>
        </w:trPr>
        <w:tc>
          <w:tcPr>
            <w:tcW w:w="9216" w:type="dxa"/>
            <w:gridSpan w:val="3"/>
          </w:tcPr>
          <w:p w:rsidR="0016244E" w:rsidRDefault="00677994" w:rsidP="0055671A">
            <w:pPr>
              <w:pStyle w:val="ActivityNumbers"/>
              <w:jc w:val="center"/>
            </w:pPr>
            <w:r>
              <w:rPr>
                <w:noProof/>
              </w:rPr>
              <w:drawing>
                <wp:inline distT="0" distB="0" distL="0" distR="0" wp14:anchorId="135382DA" wp14:editId="05CFA7CF">
                  <wp:extent cx="5333047" cy="4186237"/>
                  <wp:effectExtent l="19050" t="0" r="953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047" cy="418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994" w:rsidTr="00577CDC">
        <w:trPr>
          <w:gridBefore w:val="2"/>
          <w:gridAfter w:val="1"/>
          <w:wBefore w:w="702" w:type="dxa"/>
          <w:wAfter w:w="432" w:type="dxa"/>
        </w:trPr>
        <w:tc>
          <w:tcPr>
            <w:tcW w:w="9216" w:type="dxa"/>
            <w:gridSpan w:val="3"/>
          </w:tcPr>
          <w:p w:rsidR="00677994" w:rsidRDefault="00677994" w:rsidP="0055671A">
            <w:pPr>
              <w:pStyle w:val="ActivityNumbers"/>
              <w:jc w:val="center"/>
              <w:rPr>
                <w:noProof/>
              </w:rPr>
            </w:pPr>
          </w:p>
        </w:tc>
      </w:tr>
      <w:tr w:rsidR="004B6BBD" w:rsidTr="00B67C6B">
        <w:trPr>
          <w:gridBefore w:val="1"/>
          <w:gridAfter w:val="1"/>
          <w:wBefore w:w="342" w:type="dxa"/>
          <w:wAfter w:w="432" w:type="dxa"/>
        </w:trPr>
        <w:tc>
          <w:tcPr>
            <w:tcW w:w="9576" w:type="dxa"/>
            <w:gridSpan w:val="4"/>
          </w:tcPr>
          <w:p w:rsidR="004B6BBD" w:rsidRDefault="00677994" w:rsidP="004B6BB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 </w:t>
            </w:r>
            <w:r w:rsidR="004B6BBD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A657609" wp14:editId="716DF5D5">
                  <wp:extent cx="5743575" cy="6065215"/>
                  <wp:effectExtent l="19050" t="0" r="9525" b="0"/>
                  <wp:docPr id="2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606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BBD" w:rsidTr="00B67C6B">
        <w:trPr>
          <w:gridBefore w:val="1"/>
          <w:gridAfter w:val="1"/>
          <w:wBefore w:w="342" w:type="dxa"/>
          <w:wAfter w:w="432" w:type="dxa"/>
        </w:trPr>
        <w:tc>
          <w:tcPr>
            <w:tcW w:w="4788" w:type="dxa"/>
            <w:gridSpan w:val="2"/>
          </w:tcPr>
          <w:p w:rsidR="004B6BBD" w:rsidRDefault="004B6BBD" w:rsidP="004B6BB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7CDFEC" wp14:editId="2BA717A9">
                  <wp:extent cx="1724025" cy="2119446"/>
                  <wp:effectExtent l="1905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09" cy="213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</w:tcPr>
          <w:p w:rsidR="004B6BBD" w:rsidRDefault="004B6BBD" w:rsidP="004B6BB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436757" wp14:editId="68E0503E">
                  <wp:extent cx="1762125" cy="2189923"/>
                  <wp:effectExtent l="19050" t="0" r="952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60" cy="2195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BBD" w:rsidTr="00B67C6B">
        <w:tc>
          <w:tcPr>
            <w:tcW w:w="10350" w:type="dxa"/>
            <w:gridSpan w:val="6"/>
          </w:tcPr>
          <w:p w:rsidR="004B6BBD" w:rsidRDefault="00577CDC" w:rsidP="004B6BB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007339FC" wp14:editId="5F843BC2">
                  <wp:extent cx="5698503" cy="2657475"/>
                  <wp:effectExtent l="19050" t="0" r="0" b="0"/>
                  <wp:docPr id="3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503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BBD" w:rsidRDefault="00577CD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EF558B1" wp14:editId="55587416">
                  <wp:extent cx="5934075" cy="3857625"/>
                  <wp:effectExtent l="1905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BBD" w:rsidTr="00B67C6B">
        <w:tc>
          <w:tcPr>
            <w:tcW w:w="5130" w:type="dxa"/>
            <w:gridSpan w:val="3"/>
          </w:tcPr>
          <w:p w:rsidR="004B6BBD" w:rsidRDefault="00577CDC" w:rsidP="00577C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D6A5E83" wp14:editId="34B89E5C">
                  <wp:extent cx="1457325" cy="1886405"/>
                  <wp:effectExtent l="19050" t="0" r="9525" b="0"/>
                  <wp:docPr id="36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97" cy="1887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gridSpan w:val="3"/>
          </w:tcPr>
          <w:p w:rsidR="004B6BBD" w:rsidRDefault="00577CDC" w:rsidP="00577CD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99FEFF0" wp14:editId="77C48CB9">
                  <wp:extent cx="1433839" cy="1885950"/>
                  <wp:effectExtent l="19050" t="0" r="0" b="0"/>
                  <wp:docPr id="33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62" cy="188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71A" w:rsidTr="00577CDC">
        <w:trPr>
          <w:gridBefore w:val="1"/>
          <w:gridAfter w:val="2"/>
          <w:wBefore w:w="342" w:type="dxa"/>
          <w:wAfter w:w="612" w:type="dxa"/>
          <w:trHeight w:val="331"/>
        </w:trPr>
        <w:tc>
          <w:tcPr>
            <w:tcW w:w="9396" w:type="dxa"/>
            <w:gridSpan w:val="3"/>
          </w:tcPr>
          <w:p w:rsidR="0055671A" w:rsidRDefault="0055671A" w:rsidP="005567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55671A" w:rsidTr="00577CDC">
        <w:trPr>
          <w:gridBefore w:val="1"/>
          <w:gridAfter w:val="2"/>
          <w:wBefore w:w="342" w:type="dxa"/>
          <w:wAfter w:w="612" w:type="dxa"/>
          <w:trHeight w:val="7182"/>
        </w:trPr>
        <w:tc>
          <w:tcPr>
            <w:tcW w:w="9396" w:type="dxa"/>
            <w:gridSpan w:val="3"/>
          </w:tcPr>
          <w:p w:rsidR="0055671A" w:rsidRDefault="00E55F6B" w:rsidP="00140F5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4A577A6F" wp14:editId="1900DD74">
                  <wp:extent cx="6115050" cy="4652542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652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F5D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13C588C" wp14:editId="131DCF8C">
                  <wp:extent cx="2946601" cy="3161654"/>
                  <wp:effectExtent l="19050" t="0" r="6149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4" cy="317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C59" w:rsidRDefault="00E03C59">
      <w:pPr>
        <w:rPr>
          <w:b/>
          <w:sz w:val="32"/>
          <w:szCs w:val="32"/>
        </w:rPr>
      </w:pPr>
    </w:p>
    <w:p w:rsidR="00246BB0" w:rsidRDefault="00246BB0">
      <w:pPr>
        <w:rPr>
          <w:rFonts w:cs="Arial"/>
        </w:rPr>
      </w:pPr>
      <w:r>
        <w:br w:type="page"/>
      </w:r>
    </w:p>
    <w:p w:rsidR="00E03C59" w:rsidRDefault="00E03C59" w:rsidP="00246BB0">
      <w:pPr>
        <w:pStyle w:val="ActivityNumbers"/>
        <w:numPr>
          <w:ilvl w:val="1"/>
          <w:numId w:val="22"/>
        </w:numPr>
      </w:pPr>
      <w:r>
        <w:lastRenderedPageBreak/>
        <w:t>Model and assemble th</w:t>
      </w:r>
      <w:r w:rsidR="00246BB0">
        <w:t xml:space="preserve">e following </w:t>
      </w:r>
      <w:r>
        <w:t>subassembly using the drawings provided.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D116D" w:rsidTr="00B455F1">
        <w:tc>
          <w:tcPr>
            <w:tcW w:w="9576" w:type="dxa"/>
          </w:tcPr>
          <w:p w:rsidR="007D116D" w:rsidRDefault="007D116D" w:rsidP="007D1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9AFFBC8" wp14:editId="6F5B2442">
                  <wp:extent cx="4567237" cy="5807357"/>
                  <wp:effectExtent l="19050" t="0" r="4763" b="0"/>
                  <wp:docPr id="1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499" cy="581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6D" w:rsidTr="00B455F1">
        <w:tc>
          <w:tcPr>
            <w:tcW w:w="9576" w:type="dxa"/>
          </w:tcPr>
          <w:p w:rsidR="007D116D" w:rsidRDefault="005D75FD" w:rsidP="007D1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68AFAE1" wp14:editId="6CC749CD">
                  <wp:extent cx="5410200" cy="2471005"/>
                  <wp:effectExtent l="1905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538" cy="247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C59" w:rsidRDefault="00E03C59">
      <w:pPr>
        <w:rPr>
          <w:b/>
          <w:sz w:val="32"/>
          <w:szCs w:val="3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9"/>
      </w:tblGrid>
      <w:tr w:rsidR="00AB2C23" w:rsidTr="006566F7">
        <w:tc>
          <w:tcPr>
            <w:tcW w:w="9468" w:type="dxa"/>
          </w:tcPr>
          <w:p w:rsidR="00AB2C23" w:rsidRDefault="00CA4174" w:rsidP="00CA4174">
            <w:pPr>
              <w:pStyle w:val="ActivityNumbers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46722ED" wp14:editId="73B3B5B0">
                  <wp:extent cx="5445125" cy="4363081"/>
                  <wp:effectExtent l="19050" t="0" r="3175" b="0"/>
                  <wp:docPr id="43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125" cy="436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C23" w:rsidTr="006566F7">
        <w:tc>
          <w:tcPr>
            <w:tcW w:w="9468" w:type="dxa"/>
          </w:tcPr>
          <w:p w:rsidR="00AB2C23" w:rsidRDefault="00CA4174" w:rsidP="00AB2C23">
            <w:pPr>
              <w:pStyle w:val="ActivityNumbers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04E07BD" wp14:editId="5C8BBF97">
                  <wp:extent cx="5990155" cy="3676650"/>
                  <wp:effectExtent l="1905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015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ABA" w:rsidRPr="00E54ABA" w:rsidRDefault="00E54ABA" w:rsidP="00D040B8">
      <w:pPr>
        <w:pStyle w:val="ActivityNumbers"/>
      </w:pPr>
    </w:p>
    <w:tbl>
      <w:tblPr>
        <w:tblStyle w:val="TableGrid"/>
        <w:tblW w:w="1017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0"/>
      </w:tblGrid>
      <w:tr w:rsidR="00E54ABA" w:rsidTr="00B67C6B">
        <w:tc>
          <w:tcPr>
            <w:tcW w:w="10170" w:type="dxa"/>
          </w:tcPr>
          <w:p w:rsidR="00E54ABA" w:rsidRDefault="00D040B8" w:rsidP="00E54ABA">
            <w:pPr>
              <w:pStyle w:val="ActivityNumbers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41ED34" wp14:editId="1435CC92">
                  <wp:extent cx="6121284" cy="8086725"/>
                  <wp:effectExtent l="1905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284" cy="808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6B6" w:rsidTr="00B67C6B">
        <w:tc>
          <w:tcPr>
            <w:tcW w:w="10170" w:type="dxa"/>
          </w:tcPr>
          <w:p w:rsidR="002E56B6" w:rsidRDefault="002E56B6" w:rsidP="00E54ABA">
            <w:pPr>
              <w:pStyle w:val="ActivityNumbers"/>
              <w:jc w:val="center"/>
              <w:rPr>
                <w:noProof/>
              </w:rPr>
            </w:pPr>
          </w:p>
        </w:tc>
      </w:tr>
    </w:tbl>
    <w:p w:rsidR="00246BB0" w:rsidRDefault="00246BB0" w:rsidP="00246BB0">
      <w:pPr>
        <w:pStyle w:val="ActivityNumbers"/>
        <w:ind w:left="360"/>
      </w:pPr>
    </w:p>
    <w:p w:rsidR="00E03C59" w:rsidRDefault="00E03C59" w:rsidP="00246BB0">
      <w:pPr>
        <w:pStyle w:val="ActivityNumbers"/>
        <w:numPr>
          <w:ilvl w:val="1"/>
          <w:numId w:val="22"/>
        </w:numPr>
      </w:pPr>
      <w:r>
        <w:lastRenderedPageBreak/>
        <w:t>Model and assemble t</w:t>
      </w:r>
      <w:r w:rsidR="00246BB0">
        <w:t>he following</w:t>
      </w:r>
      <w:r>
        <w:t xml:space="preserve"> subassembly using the drawings provided.</w:t>
      </w:r>
    </w:p>
    <w:tbl>
      <w:tblPr>
        <w:tblStyle w:val="TableGrid"/>
        <w:tblW w:w="11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8"/>
        <w:gridCol w:w="1145"/>
        <w:gridCol w:w="297"/>
      </w:tblGrid>
      <w:tr w:rsidR="007D116D" w:rsidTr="005D75FD">
        <w:trPr>
          <w:gridAfter w:val="2"/>
          <w:wAfter w:w="1442" w:type="dxa"/>
        </w:trPr>
        <w:tc>
          <w:tcPr>
            <w:tcW w:w="9558" w:type="dxa"/>
          </w:tcPr>
          <w:p w:rsidR="007D116D" w:rsidRDefault="007D116D" w:rsidP="005D75F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EF5A712" wp14:editId="611759EB">
                  <wp:extent cx="3593712" cy="5486400"/>
                  <wp:effectExtent l="19050" t="0" r="6738" b="0"/>
                  <wp:docPr id="1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710" cy="549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6D" w:rsidTr="005D75FD">
        <w:trPr>
          <w:gridAfter w:val="2"/>
          <w:wAfter w:w="1442" w:type="dxa"/>
        </w:trPr>
        <w:tc>
          <w:tcPr>
            <w:tcW w:w="9558" w:type="dxa"/>
          </w:tcPr>
          <w:p w:rsidR="007D116D" w:rsidRDefault="005D75FD" w:rsidP="005D75F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7E17A4A" wp14:editId="001D54A2">
                  <wp:extent cx="5124450" cy="2611499"/>
                  <wp:effectExtent l="1905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559" cy="2613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B06" w:rsidTr="005D75FD">
        <w:tblPrEx>
          <w:jc w:val="center"/>
        </w:tblPrEx>
        <w:trPr>
          <w:trHeight w:val="13204"/>
          <w:jc w:val="center"/>
        </w:trPr>
        <w:tc>
          <w:tcPr>
            <w:tcW w:w="11000" w:type="dxa"/>
            <w:gridSpan w:val="3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66"/>
            </w:tblGrid>
            <w:tr w:rsidR="005166D6" w:rsidTr="006566F7">
              <w:tc>
                <w:tcPr>
                  <w:tcW w:w="9836" w:type="dxa"/>
                </w:tcPr>
                <w:p w:rsidR="005166D6" w:rsidRDefault="00617B06" w:rsidP="00617B0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lastRenderedPageBreak/>
                    <w:br w:type="page"/>
                  </w:r>
                  <w:r w:rsidR="00E55F6B"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 wp14:anchorId="004485F9" wp14:editId="5FD460FF">
                        <wp:extent cx="5410200" cy="4347017"/>
                        <wp:effectExtent l="19050" t="0" r="0" b="0"/>
                        <wp:docPr id="7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200" cy="43470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166D6" w:rsidTr="006566F7">
              <w:tc>
                <w:tcPr>
                  <w:tcW w:w="9836" w:type="dxa"/>
                </w:tcPr>
                <w:p w:rsidR="005166D6" w:rsidRDefault="00CA4174" w:rsidP="00617B0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 wp14:anchorId="719A000C" wp14:editId="3C00B662">
                        <wp:extent cx="5438775" cy="3843750"/>
                        <wp:effectExtent l="19050" t="0" r="9525" b="0"/>
                        <wp:docPr id="45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775" cy="384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4ABA" w:rsidTr="00B67C6B">
              <w:tc>
                <w:tcPr>
                  <w:tcW w:w="9836" w:type="dxa"/>
                </w:tcPr>
                <w:p w:rsidR="00E54ABA" w:rsidRDefault="00CC128E" w:rsidP="00E54AB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 wp14:anchorId="0261A858" wp14:editId="7783EA2B">
                        <wp:extent cx="6572250" cy="4250195"/>
                        <wp:effectExtent l="0" t="0" r="0" b="0"/>
                        <wp:docPr id="125" name="Picture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clrChange>
                                    <a:clrFrom>
                                      <a:srgbClr val="EDEDD6"/>
                                    </a:clrFrom>
                                    <a:clrTo>
                                      <a:srgbClr val="EDEDD6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791" cy="4250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520CB"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 wp14:anchorId="1ABB684A" wp14:editId="229CA23F">
                        <wp:extent cx="5490756" cy="1847850"/>
                        <wp:effectExtent l="19050" t="0" r="0" b="0"/>
                        <wp:docPr id="1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3877" cy="184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4ABA" w:rsidTr="00B67C6B">
              <w:tc>
                <w:tcPr>
                  <w:tcW w:w="9836" w:type="dxa"/>
                </w:tcPr>
                <w:p w:rsidR="00E54ABA" w:rsidRDefault="00E54ABA" w:rsidP="00617B0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0909AD" wp14:editId="6BC513ED">
                        <wp:extent cx="2838450" cy="2409043"/>
                        <wp:effectExtent l="19050" t="0" r="0" b="0"/>
                        <wp:docPr id="14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2409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7B06" w:rsidRDefault="00617B06" w:rsidP="00617B0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617B06" w:rsidTr="005D75FD">
        <w:tblPrEx>
          <w:jc w:val="center"/>
        </w:tblPrEx>
        <w:trPr>
          <w:gridAfter w:val="1"/>
          <w:wAfter w:w="297" w:type="dxa"/>
          <w:jc w:val="center"/>
        </w:trPr>
        <w:tc>
          <w:tcPr>
            <w:tcW w:w="10703" w:type="dxa"/>
            <w:gridSpan w:val="2"/>
          </w:tcPr>
          <w:p w:rsidR="00617B06" w:rsidRDefault="00617B06" w:rsidP="00617B06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617B06" w:rsidRDefault="00617B06" w:rsidP="00246BB0">
      <w:pPr>
        <w:pStyle w:val="ActivityNumbers"/>
        <w:numPr>
          <w:ilvl w:val="1"/>
          <w:numId w:val="22"/>
        </w:numPr>
      </w:pPr>
      <w:r>
        <w:t>Model and assemble th</w:t>
      </w:r>
      <w:r w:rsidR="00246BB0">
        <w:t>e</w:t>
      </w:r>
      <w:r>
        <w:t xml:space="preserve"> </w:t>
      </w:r>
      <w:r w:rsidR="00246BB0">
        <w:t xml:space="preserve">following </w:t>
      </w:r>
      <w:r>
        <w:t>subassembly using the drawings provided.</w:t>
      </w:r>
      <w:r w:rsidR="00246BB0">
        <w:t xml:space="preserve"> </w:t>
      </w:r>
    </w:p>
    <w:tbl>
      <w:tblPr>
        <w:tblStyle w:val="TableGrid"/>
        <w:tblW w:w="0" w:type="auto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6"/>
      </w:tblGrid>
      <w:tr w:rsidR="007D116D" w:rsidTr="00CA4174">
        <w:tc>
          <w:tcPr>
            <w:tcW w:w="9918" w:type="dxa"/>
          </w:tcPr>
          <w:p w:rsidR="007D116D" w:rsidRDefault="00DC0115" w:rsidP="007D116D">
            <w:pPr>
              <w:pStyle w:val="ActivityNumbers"/>
              <w:jc w:val="center"/>
            </w:pPr>
            <w:r>
              <w:rPr>
                <w:noProof/>
              </w:rPr>
              <w:drawing>
                <wp:inline distT="0" distB="0" distL="0" distR="0" wp14:anchorId="029A6276" wp14:editId="77C009FA">
                  <wp:extent cx="3286125" cy="4535397"/>
                  <wp:effectExtent l="19050" t="0" r="9525" b="0"/>
                  <wp:docPr id="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EDEDD6"/>
                              </a:clrFrom>
                              <a:clrTo>
                                <a:srgbClr val="EDEDD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88" cy="4547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6D" w:rsidTr="00CA4174">
        <w:tc>
          <w:tcPr>
            <w:tcW w:w="9918" w:type="dxa"/>
          </w:tcPr>
          <w:p w:rsidR="007D116D" w:rsidRDefault="00DC0115" w:rsidP="007D116D">
            <w:pPr>
              <w:pStyle w:val="ActivityNumbers"/>
              <w:jc w:val="center"/>
            </w:pPr>
            <w:r>
              <w:rPr>
                <w:noProof/>
              </w:rPr>
              <w:drawing>
                <wp:inline distT="0" distB="0" distL="0" distR="0" wp14:anchorId="1D4BB61C" wp14:editId="7C9604FE">
                  <wp:extent cx="4435525" cy="3333750"/>
                  <wp:effectExtent l="19050" t="0" r="3125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EDEDD6"/>
                              </a:clrFrom>
                              <a:clrTo>
                                <a:srgbClr val="EDEDD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771" cy="333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B06" w:rsidTr="00CA4174">
        <w:tblPrEx>
          <w:jc w:val="center"/>
        </w:tblPrEx>
        <w:trPr>
          <w:jc w:val="center"/>
        </w:trPr>
        <w:tc>
          <w:tcPr>
            <w:tcW w:w="9918" w:type="dxa"/>
          </w:tcPr>
          <w:p w:rsidR="00617B06" w:rsidRDefault="00617B06" w:rsidP="007D116D">
            <w:pPr>
              <w:pStyle w:val="ActivityNumbers"/>
            </w:pPr>
          </w:p>
        </w:tc>
      </w:tr>
      <w:tr w:rsidR="00617B06" w:rsidTr="00CA4174">
        <w:tblPrEx>
          <w:jc w:val="center"/>
        </w:tblPrEx>
        <w:trPr>
          <w:jc w:val="center"/>
        </w:trPr>
        <w:tc>
          <w:tcPr>
            <w:tcW w:w="9918" w:type="dxa"/>
          </w:tcPr>
          <w:tbl>
            <w:tblPr>
              <w:tblStyle w:val="TableGrid"/>
              <w:tblW w:w="9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20"/>
            </w:tblGrid>
            <w:tr w:rsidR="00C35517" w:rsidTr="00CA4174">
              <w:tc>
                <w:tcPr>
                  <w:tcW w:w="9720" w:type="dxa"/>
                </w:tcPr>
                <w:p w:rsidR="00C35517" w:rsidRDefault="0059398F" w:rsidP="00617B06">
                  <w:pPr>
                    <w:pStyle w:val="ActivityNumbers"/>
                    <w:jc w:val="center"/>
                  </w:pPr>
                  <w:r w:rsidRPr="0059398F">
                    <w:rPr>
                      <w:noProof/>
                    </w:rPr>
                    <w:drawing>
                      <wp:inline distT="0" distB="0" distL="0" distR="0" wp14:anchorId="224A86A7" wp14:editId="201C6A3E">
                        <wp:extent cx="4610100" cy="3981114"/>
                        <wp:effectExtent l="19050" t="0" r="0" b="0"/>
                        <wp:docPr id="6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3037" cy="3983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4174" w:rsidRDefault="00CA4174" w:rsidP="00617B06">
                  <w:pPr>
                    <w:pStyle w:val="ActivityNumbers"/>
                    <w:jc w:val="center"/>
                  </w:pPr>
                </w:p>
              </w:tc>
            </w:tr>
            <w:tr w:rsidR="00C35517" w:rsidTr="00CA4174">
              <w:tc>
                <w:tcPr>
                  <w:tcW w:w="9720" w:type="dxa"/>
                </w:tcPr>
                <w:p w:rsidR="00C35517" w:rsidRDefault="0059398F" w:rsidP="0059398F">
                  <w:pPr>
                    <w:pStyle w:val="ActivityNumbers"/>
                    <w:jc w:val="center"/>
                  </w:pPr>
                  <w:r w:rsidRPr="0059398F">
                    <w:rPr>
                      <w:noProof/>
                    </w:rPr>
                    <w:drawing>
                      <wp:inline distT="0" distB="0" distL="0" distR="0" wp14:anchorId="7D24A17D" wp14:editId="015437DE">
                        <wp:extent cx="5092727" cy="3876675"/>
                        <wp:effectExtent l="1905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4412" cy="3877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7B06" w:rsidRDefault="00617B06" w:rsidP="00617B06">
            <w:pPr>
              <w:pStyle w:val="ActivityNumbers"/>
              <w:jc w:val="center"/>
            </w:pPr>
          </w:p>
        </w:tc>
      </w:tr>
    </w:tbl>
    <w:p w:rsidR="00617B06" w:rsidRPr="00617B06" w:rsidRDefault="00617B06" w:rsidP="00617B06">
      <w:pPr>
        <w:pStyle w:val="ActivityNumbers"/>
      </w:pPr>
    </w:p>
    <w:tbl>
      <w:tblPr>
        <w:tblStyle w:val="TableGrid"/>
        <w:tblW w:w="0" w:type="auto"/>
        <w:jc w:val="center"/>
        <w:tblInd w:w="-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"/>
        <w:gridCol w:w="10307"/>
      </w:tblGrid>
      <w:tr w:rsidR="00617B06" w:rsidTr="00CA4174">
        <w:trPr>
          <w:jc w:val="center"/>
        </w:trPr>
        <w:tc>
          <w:tcPr>
            <w:tcW w:w="10224" w:type="dxa"/>
            <w:gridSpan w:val="2"/>
          </w:tcPr>
          <w:tbl>
            <w:tblPr>
              <w:tblStyle w:val="TableGrid"/>
              <w:tblW w:w="9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06"/>
            </w:tblGrid>
            <w:tr w:rsidR="001D4955" w:rsidTr="00CA4174">
              <w:tc>
                <w:tcPr>
                  <w:tcW w:w="9720" w:type="dxa"/>
                </w:tcPr>
                <w:p w:rsidR="001D4955" w:rsidRDefault="001D4955" w:rsidP="00617B06">
                  <w:pPr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6EFF214" wp14:editId="0E26A61D">
                        <wp:extent cx="5086350" cy="3210124"/>
                        <wp:effectExtent l="19050" t="0" r="0" b="0"/>
                        <wp:docPr id="21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9504" cy="3212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4955" w:rsidRDefault="001D4955" w:rsidP="00617B06">
                  <w:pPr>
                    <w:jc w:val="center"/>
                  </w:pPr>
                </w:p>
                <w:p w:rsidR="001D4955" w:rsidRDefault="001D4955" w:rsidP="00617B06">
                  <w:pPr>
                    <w:jc w:val="center"/>
                  </w:pPr>
                </w:p>
              </w:tc>
            </w:tr>
            <w:tr w:rsidR="001D4955" w:rsidTr="00CA4174">
              <w:tc>
                <w:tcPr>
                  <w:tcW w:w="9720" w:type="dxa"/>
                </w:tcPr>
                <w:p w:rsidR="001D4955" w:rsidRDefault="0059398F" w:rsidP="00CA4174">
                  <w:r w:rsidRPr="0059398F">
                    <w:rPr>
                      <w:noProof/>
                    </w:rPr>
                    <w:drawing>
                      <wp:inline distT="0" distB="0" distL="0" distR="0" wp14:anchorId="7BBF5207" wp14:editId="75BAD488">
                        <wp:extent cx="6324096" cy="4591050"/>
                        <wp:effectExtent l="19050" t="0" r="504" b="0"/>
                        <wp:docPr id="9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5224" cy="4591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7B06" w:rsidRDefault="00617B06" w:rsidP="00617B06">
            <w:pPr>
              <w:jc w:val="center"/>
            </w:pPr>
          </w:p>
        </w:tc>
      </w:tr>
      <w:tr w:rsidR="00617B06" w:rsidTr="00CA4174">
        <w:trPr>
          <w:gridBefore w:val="1"/>
          <w:wBefore w:w="216" w:type="dxa"/>
          <w:jc w:val="center"/>
        </w:trPr>
        <w:tc>
          <w:tcPr>
            <w:tcW w:w="1000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06"/>
            </w:tblGrid>
            <w:tr w:rsidR="001D4955" w:rsidTr="006566F7">
              <w:tc>
                <w:tcPr>
                  <w:tcW w:w="9345" w:type="dxa"/>
                </w:tcPr>
                <w:p w:rsidR="001D4955" w:rsidRDefault="00CA4174" w:rsidP="00617B06">
                  <w:pPr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B7862EA" wp14:editId="74776812">
                        <wp:extent cx="5943600" cy="4638675"/>
                        <wp:effectExtent l="19050" t="0" r="0" b="0"/>
                        <wp:docPr id="51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463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4955" w:rsidRDefault="001D4955" w:rsidP="00617B06">
                  <w:pPr>
                    <w:jc w:val="center"/>
                  </w:pPr>
                </w:p>
                <w:p w:rsidR="001D4955" w:rsidRDefault="001D4955" w:rsidP="00617B06">
                  <w:pPr>
                    <w:jc w:val="center"/>
                  </w:pPr>
                </w:p>
              </w:tc>
            </w:tr>
            <w:tr w:rsidR="001D4955" w:rsidTr="006566F7">
              <w:tc>
                <w:tcPr>
                  <w:tcW w:w="9345" w:type="dxa"/>
                </w:tcPr>
                <w:p w:rsidR="001D4955" w:rsidRDefault="001D4955" w:rsidP="00617B0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3E07C2B" wp14:editId="76083A3C">
                        <wp:extent cx="2944495" cy="2913380"/>
                        <wp:effectExtent l="19050" t="0" r="8255" b="0"/>
                        <wp:docPr id="26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4495" cy="2913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7B06" w:rsidRDefault="00617B06" w:rsidP="00617B06">
            <w:pPr>
              <w:jc w:val="center"/>
              <w:rPr>
                <w:b/>
                <w:sz w:val="32"/>
                <w:szCs w:val="32"/>
              </w:rPr>
            </w:pPr>
            <w:r>
              <w:br w:type="page"/>
            </w:r>
          </w:p>
        </w:tc>
      </w:tr>
    </w:tbl>
    <w:p w:rsidR="00617B06" w:rsidRDefault="00617B06">
      <w:pPr>
        <w:rPr>
          <w:b/>
          <w:sz w:val="32"/>
          <w:szCs w:val="32"/>
        </w:rPr>
      </w:pPr>
    </w:p>
    <w:tbl>
      <w:tblPr>
        <w:tblStyle w:val="TableGrid"/>
        <w:tblW w:w="11256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6"/>
      </w:tblGrid>
      <w:tr w:rsidR="00971C6A" w:rsidTr="006566F7">
        <w:trPr>
          <w:trHeight w:val="10394"/>
        </w:trPr>
        <w:tc>
          <w:tcPr>
            <w:tcW w:w="11256" w:type="dxa"/>
          </w:tcPr>
          <w:p w:rsidR="00971C6A" w:rsidRDefault="00E54ABA" w:rsidP="00971C6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34AF0DFA" wp14:editId="3AB8052A">
                  <wp:extent cx="6481762" cy="8546518"/>
                  <wp:effectExtent l="19050" t="0" r="0" b="0"/>
                  <wp:docPr id="5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231" cy="855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B06" w:rsidRDefault="00617B06">
      <w:pPr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76DCE" w:rsidTr="006566F7">
        <w:trPr>
          <w:trHeight w:val="7541"/>
        </w:trPr>
        <w:tc>
          <w:tcPr>
            <w:tcW w:w="9576" w:type="dxa"/>
          </w:tcPr>
          <w:p w:rsidR="00C76DCE" w:rsidRDefault="003E0B89" w:rsidP="003E0B89">
            <w:pPr>
              <w:pStyle w:val="ActivitySection"/>
              <w:jc w:val="center"/>
            </w:pPr>
            <w:r>
              <w:rPr>
                <w:b w:val="0"/>
                <w:noProof/>
              </w:rPr>
              <w:drawing>
                <wp:inline distT="0" distB="0" distL="0" distR="0" wp14:anchorId="40AAF1D4" wp14:editId="790C161F">
                  <wp:extent cx="5514975" cy="4640004"/>
                  <wp:effectExtent l="19050" t="0" r="952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006" cy="464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CE" w:rsidTr="006566F7">
        <w:tc>
          <w:tcPr>
            <w:tcW w:w="9576" w:type="dxa"/>
          </w:tcPr>
          <w:p w:rsidR="00C76DCE" w:rsidRDefault="00E54ABA" w:rsidP="00E54ABA">
            <w:pPr>
              <w:pStyle w:val="ActivitySection"/>
              <w:jc w:val="center"/>
            </w:pPr>
            <w:r>
              <w:rPr>
                <w:b w:val="0"/>
                <w:noProof/>
              </w:rPr>
              <w:drawing>
                <wp:inline distT="0" distB="0" distL="0" distR="0" wp14:anchorId="5FB9A7BC" wp14:editId="7064B687">
                  <wp:extent cx="5295900" cy="3326912"/>
                  <wp:effectExtent l="19050" t="0" r="0" b="0"/>
                  <wp:docPr id="54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32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BB0" w:rsidRDefault="00246BB0" w:rsidP="00096086">
      <w:pPr>
        <w:pStyle w:val="ActivitySection"/>
      </w:pPr>
    </w:p>
    <w:p w:rsidR="00096086" w:rsidRPr="00B21AF2" w:rsidRDefault="00096086" w:rsidP="00096086">
      <w:pPr>
        <w:pStyle w:val="ActivitySection"/>
      </w:pPr>
      <w:r w:rsidRPr="00B21AF2">
        <w:lastRenderedPageBreak/>
        <w:t>Conclusion</w:t>
      </w:r>
    </w:p>
    <w:p w:rsidR="00BB79BF" w:rsidRDefault="00BB79BF" w:rsidP="00BB79BF">
      <w:pPr>
        <w:pStyle w:val="ListParagraph"/>
        <w:numPr>
          <w:ilvl w:val="0"/>
          <w:numId w:val="23"/>
        </w:numPr>
        <w:rPr>
          <w:rFonts w:cs="Arial"/>
        </w:rPr>
      </w:pPr>
      <w:r w:rsidRPr="00BB79BF">
        <w:rPr>
          <w:rFonts w:cs="Arial"/>
        </w:rPr>
        <w:t>What is an offset and how is it used?</w:t>
      </w:r>
    </w:p>
    <w:p w:rsidR="00BB79BF" w:rsidRDefault="00BB79BF" w:rsidP="00BB79BF">
      <w:pPr>
        <w:rPr>
          <w:rFonts w:cs="Arial"/>
        </w:rPr>
      </w:pPr>
    </w:p>
    <w:p w:rsidR="00BB79BF" w:rsidRDefault="00BB79BF" w:rsidP="00BB79BF">
      <w:pPr>
        <w:rPr>
          <w:rFonts w:cs="Arial"/>
        </w:rPr>
      </w:pPr>
    </w:p>
    <w:p w:rsidR="00BB79BF" w:rsidRDefault="00BB79BF" w:rsidP="00315CB6">
      <w:pPr>
        <w:pStyle w:val="ActivityNumbers"/>
        <w:spacing w:after="0"/>
        <w:ind w:left="360"/>
      </w:pPr>
    </w:p>
    <w:p w:rsidR="00BB79BF" w:rsidRDefault="00BB79BF" w:rsidP="00BB79BF">
      <w:pPr>
        <w:pStyle w:val="ActivityNumbers"/>
        <w:numPr>
          <w:ilvl w:val="0"/>
          <w:numId w:val="23"/>
        </w:numPr>
        <w:spacing w:after="0"/>
      </w:pPr>
      <w:r>
        <w:t>What is the difference between a mate and flush constraint?</w:t>
      </w:r>
    </w:p>
    <w:p w:rsidR="00315CB6" w:rsidRDefault="00315CB6" w:rsidP="00315CB6">
      <w:pPr>
        <w:pStyle w:val="ActivityNumbers"/>
        <w:spacing w:after="0"/>
        <w:ind w:left="360"/>
      </w:pPr>
    </w:p>
    <w:p w:rsidR="00315CB6" w:rsidRDefault="00315CB6" w:rsidP="00315CB6">
      <w:pPr>
        <w:pStyle w:val="ActivityNumbers"/>
        <w:spacing w:after="0"/>
        <w:ind w:left="360"/>
      </w:pPr>
    </w:p>
    <w:p w:rsidR="00315CB6" w:rsidRDefault="00315CB6" w:rsidP="00315CB6">
      <w:pPr>
        <w:pStyle w:val="ActivityNumbers"/>
        <w:spacing w:after="0"/>
        <w:ind w:left="360"/>
      </w:pPr>
    </w:p>
    <w:p w:rsidR="00315CB6" w:rsidRDefault="00315CB6" w:rsidP="00315CB6">
      <w:pPr>
        <w:pStyle w:val="ActivityNumbers"/>
        <w:spacing w:after="0"/>
        <w:ind w:left="360"/>
      </w:pPr>
    </w:p>
    <w:p w:rsidR="00BB79BF" w:rsidRDefault="00BB79BF" w:rsidP="00BB79BF">
      <w:pPr>
        <w:pStyle w:val="ActivityNumbers"/>
        <w:numPr>
          <w:ilvl w:val="0"/>
          <w:numId w:val="23"/>
        </w:numPr>
      </w:pPr>
      <w:r>
        <w:t>What is a subassembly?</w:t>
      </w:r>
    </w:p>
    <w:p w:rsidR="00BB79BF" w:rsidRDefault="00BB79BF" w:rsidP="00BB79BF">
      <w:pPr>
        <w:pStyle w:val="ListParagraph"/>
      </w:pPr>
    </w:p>
    <w:p w:rsidR="00BB79BF" w:rsidRDefault="00BB79BF" w:rsidP="00BB79BF">
      <w:pPr>
        <w:pStyle w:val="ListParagraph"/>
      </w:pPr>
    </w:p>
    <w:p w:rsidR="00315CB6" w:rsidRDefault="00315CB6" w:rsidP="00315CB6">
      <w:pPr>
        <w:tabs>
          <w:tab w:val="num" w:pos="360"/>
        </w:tabs>
        <w:ind w:left="720" w:hanging="360"/>
      </w:pPr>
    </w:p>
    <w:p w:rsidR="00BB79BF" w:rsidRDefault="00BB79BF" w:rsidP="00BB79BF">
      <w:pPr>
        <w:pStyle w:val="ActivityNumbers"/>
        <w:numPr>
          <w:ilvl w:val="0"/>
          <w:numId w:val="23"/>
        </w:numPr>
        <w:spacing w:after="0"/>
      </w:pPr>
      <w:r w:rsidRPr="00907D73">
        <w:t>What advantages does CAD have over technical sketching?</w:t>
      </w:r>
    </w:p>
    <w:p w:rsidR="00096086" w:rsidRDefault="00096086" w:rsidP="00B973B9">
      <w:pPr>
        <w:pStyle w:val="ActivityNumbers"/>
      </w:pPr>
      <w:bookmarkStart w:id="0" w:name="_GoBack"/>
      <w:bookmarkEnd w:id="0"/>
    </w:p>
    <w:p w:rsidR="00BB79BF" w:rsidRDefault="00BB79BF" w:rsidP="00096086">
      <w:pPr>
        <w:pStyle w:val="ActivityNumbers"/>
        <w:ind w:left="720"/>
      </w:pPr>
    </w:p>
    <w:p w:rsidR="00096086" w:rsidRDefault="00096086" w:rsidP="00096086">
      <w:pPr>
        <w:pStyle w:val="ActivityNumbers"/>
        <w:ind w:left="720"/>
      </w:pPr>
    </w:p>
    <w:p w:rsidR="00096086" w:rsidRPr="00B21AF2" w:rsidRDefault="00096086" w:rsidP="00C87B31">
      <w:pPr>
        <w:pStyle w:val="ActivityNumbers"/>
        <w:numPr>
          <w:ilvl w:val="0"/>
          <w:numId w:val="23"/>
        </w:numPr>
      </w:pPr>
      <w:r w:rsidRPr="00B21AF2">
        <w:t>What three types of constraints can be applied to CAD sketches or models?</w:t>
      </w:r>
    </w:p>
    <w:p w:rsidR="00096086" w:rsidRDefault="00096086" w:rsidP="00096086">
      <w:pPr>
        <w:pStyle w:val="ActivityNumbers"/>
        <w:ind w:left="720"/>
      </w:pPr>
    </w:p>
    <w:p w:rsidR="00096086" w:rsidRDefault="00096086" w:rsidP="00096086">
      <w:pPr>
        <w:pStyle w:val="ActivityNumbers"/>
        <w:ind w:left="720"/>
      </w:pPr>
    </w:p>
    <w:p w:rsidR="00096086" w:rsidRDefault="00096086" w:rsidP="00096086">
      <w:pPr>
        <w:pStyle w:val="ActivityNumbers"/>
        <w:ind w:left="720"/>
      </w:pPr>
    </w:p>
    <w:p w:rsidR="00096086" w:rsidRDefault="00096086" w:rsidP="00BB79BF">
      <w:pPr>
        <w:pStyle w:val="ActivityNumbers"/>
        <w:contextualSpacing/>
      </w:pPr>
    </w:p>
    <w:p w:rsidR="00096086" w:rsidRPr="00B21AF2" w:rsidRDefault="00096086" w:rsidP="00096086">
      <w:pPr>
        <w:pStyle w:val="ActivityNumbers"/>
        <w:ind w:left="720"/>
        <w:contextualSpacing/>
      </w:pPr>
    </w:p>
    <w:sectPr w:rsidR="00096086" w:rsidRPr="00B21AF2" w:rsidSect="00B973B9">
      <w:headerReference w:type="even" r:id="rId50"/>
      <w:footerReference w:type="default" r:id="rId51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0B6" w:rsidRDefault="001500B6">
      <w:r>
        <w:separator/>
      </w:r>
    </w:p>
    <w:p w:rsidR="001500B6" w:rsidRDefault="001500B6"/>
    <w:p w:rsidR="001500B6" w:rsidRDefault="001500B6"/>
  </w:endnote>
  <w:endnote w:type="continuationSeparator" w:id="0">
    <w:p w:rsidR="001500B6" w:rsidRDefault="001500B6">
      <w:r>
        <w:continuationSeparator/>
      </w:r>
    </w:p>
    <w:p w:rsidR="001500B6" w:rsidRDefault="001500B6"/>
    <w:p w:rsidR="001500B6" w:rsidRDefault="001500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655" w:rsidRDefault="00106177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>Project Lead The Way</w:t>
    </w:r>
    <w:r w:rsidR="00783598">
      <w:rPr>
        <w:rFonts w:cs="Arial"/>
        <w:szCs w:val="20"/>
      </w:rPr>
      <w:t>, Inc.</w:t>
    </w:r>
  </w:p>
  <w:p w:rsidR="000B2C6F" w:rsidRDefault="00AE3B4E" w:rsidP="000B2C6F">
    <w:pPr>
      <w:pStyle w:val="Footer"/>
      <w:rPr>
        <w:rFonts w:cs="Arial"/>
        <w:szCs w:val="20"/>
      </w:rPr>
    </w:pPr>
    <w:r>
      <w:rPr>
        <w:rFonts w:cs="Arial"/>
        <w:szCs w:val="20"/>
      </w:rPr>
      <w:t>Copyright 2012</w:t>
    </w:r>
  </w:p>
  <w:p w:rsidR="00E47655" w:rsidRPr="002866F7" w:rsidRDefault="00AE3B4E" w:rsidP="00E47655">
    <w:pPr>
      <w:pStyle w:val="Footer"/>
    </w:pPr>
    <w:r>
      <w:t>IED</w:t>
    </w:r>
    <w:r w:rsidR="00E47655">
      <w:t xml:space="preserve"> </w:t>
    </w:r>
    <w:r w:rsidR="00E47655" w:rsidRPr="00DA546C">
      <w:t>–</w:t>
    </w:r>
    <w:r w:rsidR="00E47655">
      <w:t xml:space="preserve"> </w:t>
    </w:r>
    <w:r w:rsidR="000166F4" w:rsidRPr="000166F4">
      <w:t>Pr</w:t>
    </w:r>
    <w:r w:rsidR="007D3072">
      <w:t>oject 8.1</w:t>
    </w:r>
    <w:r w:rsidR="000166F4">
      <w:t xml:space="preserve"> Model A Button Maker</w:t>
    </w:r>
    <w:r w:rsidR="00AB5914" w:rsidRPr="00AB5914">
      <w:t xml:space="preserve"> </w:t>
    </w:r>
    <w:r w:rsidR="00E47655" w:rsidRPr="00DA546C">
      <w:t xml:space="preserve">– Page </w:t>
    </w:r>
    <w:r w:rsidR="00AC3AFB">
      <w:fldChar w:fldCharType="begin"/>
    </w:r>
    <w:r w:rsidR="00E47655" w:rsidRPr="00DA546C">
      <w:instrText xml:space="preserve"> PAGE </w:instrText>
    </w:r>
    <w:r w:rsidR="00AC3AFB">
      <w:fldChar w:fldCharType="separate"/>
    </w:r>
    <w:r w:rsidR="00B973B9">
      <w:rPr>
        <w:noProof/>
      </w:rPr>
      <w:t>1</w:t>
    </w:r>
    <w:r w:rsidR="00AC3AF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0B6" w:rsidRDefault="001500B6">
      <w:r>
        <w:separator/>
      </w:r>
    </w:p>
    <w:p w:rsidR="001500B6" w:rsidRDefault="001500B6"/>
    <w:p w:rsidR="001500B6" w:rsidRDefault="001500B6"/>
  </w:footnote>
  <w:footnote w:type="continuationSeparator" w:id="0">
    <w:p w:rsidR="001500B6" w:rsidRDefault="001500B6">
      <w:r>
        <w:continuationSeparator/>
      </w:r>
    </w:p>
    <w:p w:rsidR="001500B6" w:rsidRDefault="001500B6"/>
    <w:p w:rsidR="001500B6" w:rsidRDefault="001500B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666750"/>
    <w:multiLevelType w:val="hybridMultilevel"/>
    <w:tmpl w:val="69045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36EB8"/>
    <w:multiLevelType w:val="hybridMultilevel"/>
    <w:tmpl w:val="3592B30A"/>
    <w:lvl w:ilvl="0" w:tplc="DF705930">
      <w:start w:val="1"/>
      <w:numFmt w:val="bullet"/>
      <w:pStyle w:val="activitybullet0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DC2C02"/>
    <w:multiLevelType w:val="hybridMultilevel"/>
    <w:tmpl w:val="E6E0E6EA"/>
    <w:lvl w:ilvl="0" w:tplc="9D4A858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4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5">
    <w:nsid w:val="47CE5AA6"/>
    <w:multiLevelType w:val="hybridMultilevel"/>
    <w:tmpl w:val="AD728104"/>
    <w:lvl w:ilvl="0" w:tplc="9D4A858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5A222515"/>
    <w:multiLevelType w:val="hybridMultilevel"/>
    <w:tmpl w:val="E6E0E6EA"/>
    <w:lvl w:ilvl="0" w:tplc="9D4A858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F94E48"/>
    <w:multiLevelType w:val="hybridMultilevel"/>
    <w:tmpl w:val="1FB6EA16"/>
    <w:lvl w:ilvl="0" w:tplc="3B6CEA7C">
      <w:start w:val="2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4402507"/>
    <w:multiLevelType w:val="hybridMultilevel"/>
    <w:tmpl w:val="7A94F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6"/>
  </w:num>
  <w:num w:numId="4">
    <w:abstractNumId w:val="5"/>
  </w:num>
  <w:num w:numId="5">
    <w:abstractNumId w:val="12"/>
  </w:num>
  <w:num w:numId="6">
    <w:abstractNumId w:val="1"/>
  </w:num>
  <w:num w:numId="7">
    <w:abstractNumId w:val="13"/>
  </w:num>
  <w:num w:numId="8">
    <w:abstractNumId w:val="14"/>
  </w:num>
  <w:num w:numId="9">
    <w:abstractNumId w:val="6"/>
  </w:num>
  <w:num w:numId="10">
    <w:abstractNumId w:val="20"/>
  </w:num>
  <w:num w:numId="11">
    <w:abstractNumId w:val="18"/>
  </w:num>
  <w:num w:numId="12">
    <w:abstractNumId w:val="8"/>
  </w:num>
  <w:num w:numId="13">
    <w:abstractNumId w:val="0"/>
  </w:num>
  <w:num w:numId="14">
    <w:abstractNumId w:val="4"/>
  </w:num>
  <w:num w:numId="15">
    <w:abstractNumId w:val="0"/>
  </w:num>
  <w:num w:numId="16">
    <w:abstractNumId w:val="10"/>
  </w:num>
  <w:num w:numId="17">
    <w:abstractNumId w:val="7"/>
  </w:num>
  <w:num w:numId="18">
    <w:abstractNumId w:val="18"/>
    <w:lvlOverride w:ilvl="0">
      <w:startOverride w:val="1"/>
    </w:lvlOverride>
  </w:num>
  <w:num w:numId="19">
    <w:abstractNumId w:val="18"/>
    <w:lvlOverride w:ilvl="0">
      <w:startOverride w:val="1"/>
    </w:lvlOverride>
  </w:num>
  <w:num w:numId="20">
    <w:abstractNumId w:val="9"/>
  </w:num>
  <w:num w:numId="21">
    <w:abstractNumId w:val="3"/>
  </w:num>
  <w:num w:numId="22">
    <w:abstractNumId w:val="15"/>
  </w:num>
  <w:num w:numId="23">
    <w:abstractNumId w:val="11"/>
  </w:num>
  <w:num w:numId="24">
    <w:abstractNumId w:val="2"/>
  </w:num>
  <w:num w:numId="25">
    <w:abstractNumId w:val="19"/>
  </w:num>
  <w:num w:numId="26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07"/>
    <w:rsid w:val="000166F4"/>
    <w:rsid w:val="0005517C"/>
    <w:rsid w:val="00056F03"/>
    <w:rsid w:val="00071DD7"/>
    <w:rsid w:val="00096086"/>
    <w:rsid w:val="000B2C6F"/>
    <w:rsid w:val="000B4B8B"/>
    <w:rsid w:val="000C2C78"/>
    <w:rsid w:val="000C64C1"/>
    <w:rsid w:val="000D4766"/>
    <w:rsid w:val="000E01A1"/>
    <w:rsid w:val="0010484C"/>
    <w:rsid w:val="00106177"/>
    <w:rsid w:val="00110A4D"/>
    <w:rsid w:val="00115751"/>
    <w:rsid w:val="00140F5D"/>
    <w:rsid w:val="001410AF"/>
    <w:rsid w:val="001500B6"/>
    <w:rsid w:val="001526E8"/>
    <w:rsid w:val="0016244E"/>
    <w:rsid w:val="00164605"/>
    <w:rsid w:val="001C078D"/>
    <w:rsid w:val="001D4955"/>
    <w:rsid w:val="00205C36"/>
    <w:rsid w:val="00236268"/>
    <w:rsid w:val="0024594D"/>
    <w:rsid w:val="00246BB0"/>
    <w:rsid w:val="00256414"/>
    <w:rsid w:val="002618CA"/>
    <w:rsid w:val="00261CC9"/>
    <w:rsid w:val="00266383"/>
    <w:rsid w:val="00271FD8"/>
    <w:rsid w:val="0028335C"/>
    <w:rsid w:val="002875F9"/>
    <w:rsid w:val="00292F3A"/>
    <w:rsid w:val="002B5A3D"/>
    <w:rsid w:val="002D2F52"/>
    <w:rsid w:val="002D6163"/>
    <w:rsid w:val="002E18BC"/>
    <w:rsid w:val="002E56B6"/>
    <w:rsid w:val="002E74C3"/>
    <w:rsid w:val="002F7401"/>
    <w:rsid w:val="003055A2"/>
    <w:rsid w:val="00315CB6"/>
    <w:rsid w:val="00327A7B"/>
    <w:rsid w:val="00366D8F"/>
    <w:rsid w:val="00385688"/>
    <w:rsid w:val="003927EB"/>
    <w:rsid w:val="003E0B89"/>
    <w:rsid w:val="003E15FD"/>
    <w:rsid w:val="004030AF"/>
    <w:rsid w:val="004165E1"/>
    <w:rsid w:val="0042160A"/>
    <w:rsid w:val="004216E1"/>
    <w:rsid w:val="00441987"/>
    <w:rsid w:val="00447115"/>
    <w:rsid w:val="00461BF4"/>
    <w:rsid w:val="004B6BBD"/>
    <w:rsid w:val="004C1230"/>
    <w:rsid w:val="004E1AF3"/>
    <w:rsid w:val="005166D6"/>
    <w:rsid w:val="00551B33"/>
    <w:rsid w:val="0055671A"/>
    <w:rsid w:val="00577CDC"/>
    <w:rsid w:val="0059398F"/>
    <w:rsid w:val="005A217D"/>
    <w:rsid w:val="005C0246"/>
    <w:rsid w:val="005C1AA2"/>
    <w:rsid w:val="005D75FD"/>
    <w:rsid w:val="005E71A4"/>
    <w:rsid w:val="005F4A07"/>
    <w:rsid w:val="005F6867"/>
    <w:rsid w:val="006075F5"/>
    <w:rsid w:val="00617B06"/>
    <w:rsid w:val="006242C4"/>
    <w:rsid w:val="006566F7"/>
    <w:rsid w:val="00666EFE"/>
    <w:rsid w:val="00670F3B"/>
    <w:rsid w:val="00677994"/>
    <w:rsid w:val="006A3363"/>
    <w:rsid w:val="006A4588"/>
    <w:rsid w:val="006E01E2"/>
    <w:rsid w:val="006E4B44"/>
    <w:rsid w:val="006F7A31"/>
    <w:rsid w:val="0072291D"/>
    <w:rsid w:val="00743E3D"/>
    <w:rsid w:val="007478BC"/>
    <w:rsid w:val="00765067"/>
    <w:rsid w:val="00765FEC"/>
    <w:rsid w:val="00771119"/>
    <w:rsid w:val="00783598"/>
    <w:rsid w:val="007D116D"/>
    <w:rsid w:val="007D3072"/>
    <w:rsid w:val="007E54B2"/>
    <w:rsid w:val="008462A5"/>
    <w:rsid w:val="00865E6B"/>
    <w:rsid w:val="00882BEC"/>
    <w:rsid w:val="00886ABE"/>
    <w:rsid w:val="00886E81"/>
    <w:rsid w:val="008918E1"/>
    <w:rsid w:val="008A0941"/>
    <w:rsid w:val="008B2AB7"/>
    <w:rsid w:val="008B629B"/>
    <w:rsid w:val="008B76BC"/>
    <w:rsid w:val="008C4765"/>
    <w:rsid w:val="008E74B2"/>
    <w:rsid w:val="008F786A"/>
    <w:rsid w:val="00912257"/>
    <w:rsid w:val="0093136D"/>
    <w:rsid w:val="009318E9"/>
    <w:rsid w:val="00971C6A"/>
    <w:rsid w:val="00977195"/>
    <w:rsid w:val="00982F2B"/>
    <w:rsid w:val="009D5AFC"/>
    <w:rsid w:val="009E3F17"/>
    <w:rsid w:val="009F67ED"/>
    <w:rsid w:val="00A052DC"/>
    <w:rsid w:val="00A059F8"/>
    <w:rsid w:val="00A3170C"/>
    <w:rsid w:val="00A47208"/>
    <w:rsid w:val="00A520CB"/>
    <w:rsid w:val="00A57C8E"/>
    <w:rsid w:val="00AA15DE"/>
    <w:rsid w:val="00AA1811"/>
    <w:rsid w:val="00AB2C23"/>
    <w:rsid w:val="00AB5914"/>
    <w:rsid w:val="00AC3AFB"/>
    <w:rsid w:val="00AE3B4E"/>
    <w:rsid w:val="00B24466"/>
    <w:rsid w:val="00B26839"/>
    <w:rsid w:val="00B455F1"/>
    <w:rsid w:val="00B515DB"/>
    <w:rsid w:val="00B67C6B"/>
    <w:rsid w:val="00B865DB"/>
    <w:rsid w:val="00B973B9"/>
    <w:rsid w:val="00BA7B4A"/>
    <w:rsid w:val="00BB79BF"/>
    <w:rsid w:val="00BF6521"/>
    <w:rsid w:val="00C12ED3"/>
    <w:rsid w:val="00C161C3"/>
    <w:rsid w:val="00C35517"/>
    <w:rsid w:val="00C43741"/>
    <w:rsid w:val="00C501D0"/>
    <w:rsid w:val="00C62238"/>
    <w:rsid w:val="00C76DCE"/>
    <w:rsid w:val="00C87B31"/>
    <w:rsid w:val="00C909E9"/>
    <w:rsid w:val="00C96DDB"/>
    <w:rsid w:val="00CA3DBE"/>
    <w:rsid w:val="00CA4174"/>
    <w:rsid w:val="00CA64A4"/>
    <w:rsid w:val="00CC128E"/>
    <w:rsid w:val="00CC59D6"/>
    <w:rsid w:val="00D040B8"/>
    <w:rsid w:val="00D110F0"/>
    <w:rsid w:val="00D111EB"/>
    <w:rsid w:val="00D14D78"/>
    <w:rsid w:val="00D22E46"/>
    <w:rsid w:val="00D31640"/>
    <w:rsid w:val="00D414B3"/>
    <w:rsid w:val="00D740EA"/>
    <w:rsid w:val="00D85E7F"/>
    <w:rsid w:val="00DA4882"/>
    <w:rsid w:val="00DB20E0"/>
    <w:rsid w:val="00DB5190"/>
    <w:rsid w:val="00DC0115"/>
    <w:rsid w:val="00DC3F03"/>
    <w:rsid w:val="00DE1E35"/>
    <w:rsid w:val="00DE6643"/>
    <w:rsid w:val="00DF28E2"/>
    <w:rsid w:val="00E03C59"/>
    <w:rsid w:val="00E06403"/>
    <w:rsid w:val="00E47655"/>
    <w:rsid w:val="00E54ABA"/>
    <w:rsid w:val="00E55F6B"/>
    <w:rsid w:val="00E6716F"/>
    <w:rsid w:val="00E91D9B"/>
    <w:rsid w:val="00EA5DAF"/>
    <w:rsid w:val="00ED4E66"/>
    <w:rsid w:val="00EE36A9"/>
    <w:rsid w:val="00EE654E"/>
    <w:rsid w:val="00F171DE"/>
    <w:rsid w:val="00F358FF"/>
    <w:rsid w:val="00F86C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able Grid" w:uiPriority="59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link w:val="ActivityNumbersChar"/>
    <w:qFormat/>
    <w:rsid w:val="00C63CA4"/>
    <w:p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uiPriority w:val="59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096086"/>
    <w:pPr>
      <w:numPr>
        <w:numId w:val="21"/>
      </w:numPr>
      <w:spacing w:after="60"/>
      <w:contextualSpacing/>
    </w:pPr>
  </w:style>
  <w:style w:type="paragraph" w:customStyle="1" w:styleId="ActivitybulletAfter3pt">
    <w:name w:val="Activitybullet + After:  3 pt"/>
    <w:basedOn w:val="activitybullet0"/>
    <w:rsid w:val="00096086"/>
    <w:rPr>
      <w:szCs w:val="20"/>
    </w:rPr>
  </w:style>
  <w:style w:type="character" w:customStyle="1" w:styleId="ActivityBodyChar">
    <w:name w:val="Activity Body Char"/>
    <w:basedOn w:val="DefaultParagraphFont"/>
    <w:link w:val="ActivityBody"/>
    <w:rsid w:val="00096086"/>
    <w:rPr>
      <w:rFonts w:ascii="Arial" w:hAnsi="Arial" w:cs="Arial"/>
      <w:sz w:val="24"/>
      <w:szCs w:val="24"/>
    </w:rPr>
  </w:style>
  <w:style w:type="character" w:customStyle="1" w:styleId="ActivityNumbersChar">
    <w:name w:val="Activity Numbers Char"/>
    <w:basedOn w:val="DefaultParagraphFont"/>
    <w:link w:val="ActivityNumbers"/>
    <w:rsid w:val="00096086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rsid w:val="00E03C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able Grid" w:uiPriority="59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link w:val="ActivityNumbersChar"/>
    <w:qFormat/>
    <w:rsid w:val="00C63CA4"/>
    <w:p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uiPriority w:val="59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096086"/>
    <w:pPr>
      <w:numPr>
        <w:numId w:val="21"/>
      </w:numPr>
      <w:spacing w:after="60"/>
      <w:contextualSpacing/>
    </w:pPr>
  </w:style>
  <w:style w:type="paragraph" w:customStyle="1" w:styleId="ActivitybulletAfter3pt">
    <w:name w:val="Activitybullet + After:  3 pt"/>
    <w:basedOn w:val="activitybullet0"/>
    <w:rsid w:val="00096086"/>
    <w:rPr>
      <w:szCs w:val="20"/>
    </w:rPr>
  </w:style>
  <w:style w:type="character" w:customStyle="1" w:styleId="ActivityBodyChar">
    <w:name w:val="Activity Body Char"/>
    <w:basedOn w:val="DefaultParagraphFont"/>
    <w:link w:val="ActivityBody"/>
    <w:rsid w:val="00096086"/>
    <w:rPr>
      <w:rFonts w:ascii="Arial" w:hAnsi="Arial" w:cs="Arial"/>
      <w:sz w:val="24"/>
      <w:szCs w:val="24"/>
    </w:rPr>
  </w:style>
  <w:style w:type="character" w:customStyle="1" w:styleId="ActivityNumbersChar">
    <w:name w:val="Activity Numbers Char"/>
    <w:basedOn w:val="DefaultParagraphFont"/>
    <w:link w:val="ActivityNumbers"/>
    <w:rsid w:val="00096086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rsid w:val="00E03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1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6AF2D-9D88-4045-AFB6-5272C2F77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ECTActivityTemplate2010.dotx</Template>
  <TotalTime>9</TotalTime>
  <Pages>22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8.1 Model A Button Maker</vt:lpstr>
    </vt:vector>
  </TitlesOfParts>
  <Company>Project Lead The Way, Inc.</Company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8.1 Model A Button Maker</dc:title>
  <dc:subject>IED – Lesson X.Y - Lesson Title</dc:subject>
  <dc:creator>IED Curriculum Team</dc:creator>
  <cp:lastModifiedBy>.</cp:lastModifiedBy>
  <cp:revision>2</cp:revision>
  <cp:lastPrinted>2012-05-07T17:53:00Z</cp:lastPrinted>
  <dcterms:created xsi:type="dcterms:W3CDTF">2014-03-03T17:03:00Z</dcterms:created>
  <dcterms:modified xsi:type="dcterms:W3CDTF">2014-03-03T17:03:00Z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