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6BC" w:rsidRDefault="00E47655" w:rsidP="008B76BC">
      <w:pPr>
        <w:pStyle w:val="Picture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657350" cy="552450"/>
            <wp:effectExtent l="19050" t="0" r="0" b="0"/>
            <wp:docPr id="1" name="Picture 1" descr="PLTW_M_L_4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TW_M_L_4C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BC" w:rsidRPr="00F358FF" w:rsidRDefault="008B76BC" w:rsidP="008B76BC">
      <w:pPr>
        <w:pStyle w:val="Picture"/>
        <w:rPr>
          <w:sz w:val="14"/>
          <w:szCs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6"/>
      </w:tblGrid>
      <w:tr w:rsidR="008B76BC" w:rsidRPr="00585608" w:rsidTr="00110A4D">
        <w:tc>
          <w:tcPr>
            <w:tcW w:w="9576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8B76BC" w:rsidRPr="00F358FF" w:rsidRDefault="00263B39" w:rsidP="00EE301E">
            <w:pPr>
              <w:tabs>
                <w:tab w:val="left" w:pos="2880"/>
              </w:tabs>
              <w:spacing w:before="100"/>
              <w:rPr>
                <w:b/>
                <w:color w:val="002B52"/>
                <w:sz w:val="48"/>
                <w:szCs w:val="48"/>
              </w:rPr>
            </w:pPr>
            <w:r>
              <w:rPr>
                <w:b/>
                <w:color w:val="002B52"/>
                <w:sz w:val="48"/>
                <w:szCs w:val="48"/>
              </w:rPr>
              <w:t>Project</w:t>
            </w:r>
            <w:r w:rsidR="008B76BC" w:rsidRPr="00F358FF">
              <w:rPr>
                <w:b/>
                <w:color w:val="002B52"/>
                <w:sz w:val="48"/>
                <w:szCs w:val="48"/>
              </w:rPr>
              <w:t xml:space="preserve"> </w:t>
            </w:r>
            <w:r w:rsidR="008A52F9">
              <w:rPr>
                <w:b/>
                <w:color w:val="002B52"/>
                <w:sz w:val="48"/>
                <w:szCs w:val="48"/>
              </w:rPr>
              <w:t>8.1</w:t>
            </w:r>
            <w:r w:rsidR="00F35914">
              <w:rPr>
                <w:b/>
                <w:color w:val="002B52"/>
                <w:sz w:val="48"/>
                <w:szCs w:val="48"/>
              </w:rPr>
              <w:t>a</w:t>
            </w:r>
            <w:r w:rsidR="00AB5914">
              <w:rPr>
                <w:b/>
                <w:color w:val="002B52"/>
                <w:sz w:val="48"/>
                <w:szCs w:val="48"/>
              </w:rPr>
              <w:t xml:space="preserve"> </w:t>
            </w:r>
            <w:r w:rsidR="000A506D">
              <w:rPr>
                <w:b/>
                <w:color w:val="002B52"/>
                <w:sz w:val="48"/>
                <w:szCs w:val="48"/>
              </w:rPr>
              <w:t xml:space="preserve">Model </w:t>
            </w:r>
            <w:r w:rsidR="00180E21">
              <w:rPr>
                <w:b/>
                <w:color w:val="002B52"/>
                <w:sz w:val="48"/>
                <w:szCs w:val="48"/>
              </w:rPr>
              <w:t>a</w:t>
            </w:r>
            <w:r w:rsidR="000A506D">
              <w:rPr>
                <w:b/>
                <w:color w:val="002B52"/>
                <w:sz w:val="48"/>
                <w:szCs w:val="48"/>
              </w:rPr>
              <w:t xml:space="preserve"> </w:t>
            </w:r>
            <w:r w:rsidR="008A52F9">
              <w:rPr>
                <w:b/>
                <w:color w:val="002B52"/>
                <w:sz w:val="48"/>
                <w:szCs w:val="48"/>
              </w:rPr>
              <w:t>Miniature Train</w:t>
            </w:r>
            <w:r w:rsidR="00111389">
              <w:rPr>
                <w:b/>
                <w:color w:val="002B52"/>
                <w:sz w:val="48"/>
                <w:szCs w:val="48"/>
              </w:rPr>
              <w:t xml:space="preserve"> </w:t>
            </w:r>
          </w:p>
        </w:tc>
      </w:tr>
    </w:tbl>
    <w:p w:rsidR="008B76BC" w:rsidRDefault="008B76BC" w:rsidP="008B76BC"/>
    <w:p w:rsidR="008A52F9" w:rsidRDefault="008A52F9" w:rsidP="008A52F9">
      <w:pPr>
        <w:pStyle w:val="ActivitySection"/>
      </w:pPr>
      <w:r>
        <w:t>Introduction</w:t>
      </w:r>
    </w:p>
    <w:p w:rsidR="00A03124" w:rsidRDefault="008A52F9" w:rsidP="00A03124">
      <w:pPr>
        <w:pStyle w:val="ActivityBody"/>
      </w:pPr>
      <w:r w:rsidRPr="00B21AF2">
        <w:t xml:space="preserve">Have you ever ridden on a </w:t>
      </w:r>
      <w:r>
        <w:t>train or owned a train set? The parts that make up the engine car on a train can vary depending on the make and model; however, all train engine ca</w:t>
      </w:r>
      <w:r w:rsidR="00A03124">
        <w:t>rs have parts that are similar.</w:t>
      </w:r>
    </w:p>
    <w:p w:rsidR="00A03124" w:rsidRPr="003D1C08" w:rsidRDefault="00A03124" w:rsidP="00A03124">
      <w:pPr>
        <w:pStyle w:val="ActivityBody"/>
      </w:pPr>
    </w:p>
    <w:p w:rsidR="00A03124" w:rsidRDefault="00A03124" w:rsidP="00A03124">
      <w:pPr>
        <w:pStyle w:val="ActivityBody"/>
      </w:pPr>
      <w:r>
        <w:t xml:space="preserve">Interpreting dimensioned drawings is an </w:t>
      </w:r>
      <w:r w:rsidRPr="00511534">
        <w:t xml:space="preserve">important engineering skill. </w:t>
      </w:r>
      <w:r>
        <w:t>Using drawings to create a computer model of a part is also important. Y</w:t>
      </w:r>
      <w:r w:rsidRPr="00511534">
        <w:t xml:space="preserve">ou </w:t>
      </w:r>
      <w:r w:rsidR="00435BEC">
        <w:t xml:space="preserve">learned </w:t>
      </w:r>
      <w:r>
        <w:t xml:space="preserve">earlier in this course that a sketch is the documentation foundation for related </w:t>
      </w:r>
      <w:r w:rsidRPr="00511534">
        <w:t>technical work</w:t>
      </w:r>
      <w:r>
        <w:t xml:space="preserve">. Communicating this information effectively </w:t>
      </w:r>
      <w:r w:rsidRPr="00511534">
        <w:t>allows a group of people to function as a design team.</w:t>
      </w:r>
    </w:p>
    <w:p w:rsidR="00A03124" w:rsidRDefault="00A03124" w:rsidP="00A03124">
      <w:pPr>
        <w:pStyle w:val="ActivityBody"/>
      </w:pPr>
    </w:p>
    <w:p w:rsidR="00A03124" w:rsidRDefault="00A03124" w:rsidP="00A03124">
      <w:pPr>
        <w:pStyle w:val="ActivityBody"/>
      </w:pPr>
      <w:r>
        <w:t xml:space="preserve">In this project you will further develop your modeling skills and your ability to use a computer as an efficient communication tool. The skills that you learned earlier in this course will be systematically applied to model the eight remaining parts needed for the </w:t>
      </w:r>
      <w:r w:rsidR="00A66143">
        <w:t>Miniature Train A</w:t>
      </w:r>
      <w:r>
        <w:t>ssembly. The parts with the dimensions are listed below.</w:t>
      </w:r>
    </w:p>
    <w:p w:rsidR="008A52F9" w:rsidRPr="00B21AF2" w:rsidRDefault="008A52F9" w:rsidP="008A52F9">
      <w:pPr>
        <w:pStyle w:val="ActivityBody"/>
      </w:pPr>
    </w:p>
    <w:p w:rsidR="008A52F9" w:rsidRPr="00B21AF2" w:rsidRDefault="008A52F9" w:rsidP="008A52F9"/>
    <w:p w:rsidR="008A52F9" w:rsidRPr="00B21AF2" w:rsidRDefault="008A52F9" w:rsidP="008A52F9">
      <w:pPr>
        <w:pStyle w:val="ActivitySection"/>
      </w:pPr>
      <w:r w:rsidRPr="00B21AF2">
        <w:t>Equipment</w:t>
      </w:r>
    </w:p>
    <w:p w:rsidR="008A52F9" w:rsidRPr="00B21AF2" w:rsidRDefault="008A52F9" w:rsidP="008A52F9">
      <w:pPr>
        <w:pStyle w:val="ActivitybulletAfter3pt"/>
      </w:pPr>
      <w:r w:rsidRPr="00B21AF2">
        <w:t>Computer with 3D CAD solid modeling program</w:t>
      </w:r>
    </w:p>
    <w:p w:rsidR="00DB3F3C" w:rsidRPr="00B21AF2" w:rsidRDefault="00DB3F3C" w:rsidP="00DB3F3C">
      <w:pPr>
        <w:pStyle w:val="ActivitybulletAfter3pt"/>
      </w:pPr>
      <w:r>
        <w:t>Engineering</w:t>
      </w:r>
      <w:r w:rsidRPr="00B21AF2">
        <w:t xml:space="preserve"> notebook</w:t>
      </w:r>
    </w:p>
    <w:p w:rsidR="008A52F9" w:rsidRPr="00B21AF2" w:rsidRDefault="008A52F9" w:rsidP="008A52F9"/>
    <w:p w:rsidR="008A52F9" w:rsidRPr="00B21AF2" w:rsidRDefault="008A52F9" w:rsidP="008A52F9">
      <w:pPr>
        <w:pStyle w:val="ActivitySection"/>
      </w:pPr>
      <w:r>
        <w:t>Procedure</w:t>
      </w:r>
    </w:p>
    <w:p w:rsidR="00A03124" w:rsidRDefault="00A03124" w:rsidP="00A03124">
      <w:pPr>
        <w:pStyle w:val="ActivityNumbers"/>
        <w:numPr>
          <w:ilvl w:val="0"/>
          <w:numId w:val="22"/>
        </w:numPr>
      </w:pPr>
      <w:r>
        <w:t>Model and assemble the parts shown using the drawings provided.</w:t>
      </w:r>
    </w:p>
    <w:p w:rsidR="00111389" w:rsidRPr="00875EE7" w:rsidRDefault="00111389" w:rsidP="00A03124">
      <w:pPr>
        <w:pStyle w:val="ActivityNumbers"/>
        <w:numPr>
          <w:ilvl w:val="0"/>
          <w:numId w:val="22"/>
        </w:numPr>
      </w:pPr>
      <w:r>
        <w:t>Create a set of working drawings to document the train parts and assembly.</w:t>
      </w:r>
    </w:p>
    <w:p w:rsidR="008A52F9" w:rsidRPr="00313E86" w:rsidRDefault="008A52F9" w:rsidP="008A52F9"/>
    <w:p w:rsidR="00A03124" w:rsidRDefault="00A03124">
      <w:pPr>
        <w:rPr>
          <w:rStyle w:val="KeyTerm"/>
          <w:szCs w:val="20"/>
        </w:rPr>
      </w:pPr>
      <w:r>
        <w:rPr>
          <w:rStyle w:val="KeyTerm"/>
        </w:rPr>
        <w:br w:type="page"/>
      </w:r>
    </w:p>
    <w:p w:rsidR="008A52F9" w:rsidRPr="00013EA3" w:rsidRDefault="008A52F9" w:rsidP="008A52F9">
      <w:pPr>
        <w:pStyle w:val="PictureCentered"/>
      </w:pPr>
      <w:r>
        <w:rPr>
          <w:rStyle w:val="KeyTerm"/>
        </w:rPr>
        <w:lastRenderedPageBreak/>
        <w:t xml:space="preserve">Train </w:t>
      </w:r>
      <w:r w:rsidRPr="00B21AF2">
        <w:rPr>
          <w:rStyle w:val="KeyTerm"/>
        </w:rPr>
        <w:t>Parts List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737"/>
        <w:gridCol w:w="1258"/>
        <w:gridCol w:w="2394"/>
        <w:gridCol w:w="3279"/>
        <w:gridCol w:w="1908"/>
      </w:tblGrid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  <w:rPr>
                <w:rStyle w:val="KeyTerm"/>
              </w:rPr>
            </w:pPr>
            <w:r w:rsidRPr="00B21AF2">
              <w:rPr>
                <w:rStyle w:val="KeyTerm"/>
              </w:rPr>
              <w:t>Item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  <w:rPr>
                <w:rStyle w:val="KeyTerm"/>
              </w:rPr>
            </w:pPr>
            <w:r w:rsidRPr="00B21AF2">
              <w:rPr>
                <w:rStyle w:val="KeyTerm"/>
              </w:rPr>
              <w:t>Quantity</w:t>
            </w:r>
          </w:p>
        </w:tc>
        <w:tc>
          <w:tcPr>
            <w:tcW w:w="2394" w:type="dxa"/>
          </w:tcPr>
          <w:p w:rsidR="008A52F9" w:rsidRPr="00B21AF2" w:rsidRDefault="008A52F9" w:rsidP="00154FFF">
            <w:pPr>
              <w:pStyle w:val="PictureCentered"/>
              <w:rPr>
                <w:rStyle w:val="KeyTerm"/>
              </w:rPr>
            </w:pPr>
            <w:r w:rsidRPr="00B21AF2">
              <w:rPr>
                <w:rStyle w:val="KeyTerm"/>
              </w:rPr>
              <w:t>Name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rPr>
                <w:rStyle w:val="KeyTerm"/>
              </w:rPr>
            </w:pPr>
            <w:r w:rsidRPr="00B21AF2">
              <w:rPr>
                <w:rStyle w:val="KeyTerm"/>
              </w:rPr>
              <w:t>Description</w:t>
            </w:r>
          </w:p>
        </w:tc>
        <w:tc>
          <w:tcPr>
            <w:tcW w:w="1908" w:type="dxa"/>
          </w:tcPr>
          <w:p w:rsidR="008A52F9" w:rsidRPr="00B21AF2" w:rsidRDefault="008A52F9" w:rsidP="00154FFF">
            <w:pPr>
              <w:pStyle w:val="PictureCentered"/>
              <w:rPr>
                <w:rStyle w:val="KeyTerm"/>
              </w:rPr>
            </w:pPr>
            <w:r w:rsidRPr="00B21AF2">
              <w:rPr>
                <w:rStyle w:val="KeyTerm"/>
              </w:rPr>
              <w:t>Material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1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1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>Train Body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2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1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 xml:space="preserve">Stack 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3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1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 xml:space="preserve">Hitch Magnet 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4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1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 xml:space="preserve">Hitch Peg 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5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4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>Wheel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6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4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>Axle Peg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7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2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 xml:space="preserve">Linkage Arm 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bookmarkStart w:id="1" w:name="_Hlk166133250"/>
            <w:r>
              <w:t>8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4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>Linkage Peg</w:t>
            </w:r>
          </w:p>
        </w:tc>
        <w:tc>
          <w:tcPr>
            <w:tcW w:w="3279" w:type="dxa"/>
          </w:tcPr>
          <w:p w:rsidR="008A52F9" w:rsidRPr="00B21AF2" w:rsidRDefault="008A52F9" w:rsidP="00154FFF"/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bookmarkEnd w:id="1"/>
      <w:tr w:rsidR="008A52F9" w:rsidRPr="00B21AF2" w:rsidTr="00154FFF">
        <w:tblPrEx>
          <w:jc w:val="left"/>
        </w:tblPrEx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>
              <w:t>9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1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>Cow Catcher</w:t>
            </w:r>
          </w:p>
        </w:tc>
        <w:tc>
          <w:tcPr>
            <w:tcW w:w="3279" w:type="dxa"/>
          </w:tcPr>
          <w:p w:rsidR="008A52F9" w:rsidRPr="00B21AF2" w:rsidRDefault="008A52F9" w:rsidP="00154FFF"/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</w:tbl>
    <w:p w:rsidR="008A52F9" w:rsidRDefault="008A52F9" w:rsidP="008A52F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CB1710" w:rsidTr="00CB1710">
        <w:tc>
          <w:tcPr>
            <w:tcW w:w="9576" w:type="dxa"/>
          </w:tcPr>
          <w:p w:rsidR="00CB1710" w:rsidRDefault="00CB1710" w:rsidP="00CB17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43600" cy="4762500"/>
                  <wp:effectExtent l="0" t="0" r="0" b="0"/>
                  <wp:docPr id="16" name="Picture 16" descr="Train_Exploded_View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rain_Exploded_View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710" w:rsidTr="00CB1710">
        <w:tc>
          <w:tcPr>
            <w:tcW w:w="9576" w:type="dxa"/>
          </w:tcPr>
          <w:p w:rsidR="00CB1710" w:rsidRDefault="00CB1710" w:rsidP="00CB1710">
            <w:r>
              <w:t>Train Tolerances</w:t>
            </w:r>
          </w:p>
          <w:p w:rsidR="00CB1710" w:rsidRDefault="00CB1710" w:rsidP="00CB1710">
            <w:r>
              <w:t>All parts have the following tolerances:</w:t>
            </w:r>
          </w:p>
          <w:p w:rsidR="00CB1710" w:rsidRDefault="00CB1710" w:rsidP="008A52F9">
            <w:r w:rsidRPr="00B777F7">
              <w:t>X.X = +/- .020</w:t>
            </w:r>
            <w:r w:rsidRPr="00B777F7">
              <w:br/>
              <w:t>X.XX = +/- .010</w:t>
            </w:r>
            <w:r w:rsidRPr="00B777F7">
              <w:br/>
              <w:t>X.XXX = +/- .005</w:t>
            </w:r>
          </w:p>
        </w:tc>
      </w:tr>
    </w:tbl>
    <w:p w:rsidR="00CB1710" w:rsidRPr="00426CCB" w:rsidRDefault="00CB1710" w:rsidP="008A52F9"/>
    <w:p w:rsidR="008A52F9" w:rsidRDefault="008A52F9" w:rsidP="008A52F9"/>
    <w:p w:rsidR="00A03124" w:rsidRDefault="00A03124">
      <w:pPr>
        <w:rPr>
          <w:rFonts w:cs="Arial"/>
          <w:b/>
          <w:szCs w:val="20"/>
        </w:rPr>
      </w:pPr>
      <w:r>
        <w:br w:type="page"/>
      </w:r>
    </w:p>
    <w:p w:rsidR="008A52F9" w:rsidRDefault="008A52F9" w:rsidP="008A52F9">
      <w:pPr>
        <w:pStyle w:val="ActivityBodyBold"/>
      </w:pPr>
      <w:r w:rsidRPr="00B21AF2">
        <w:lastRenderedPageBreak/>
        <w:t xml:space="preserve">Part #1: </w:t>
      </w:r>
      <w:r>
        <w:t>Train Body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43600" cy="5473700"/>
                  <wp:effectExtent l="0" t="0" r="0" b="0"/>
                  <wp:docPr id="18" name="Picture 18" descr="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47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Pr="00B21AF2" w:rsidRDefault="00DE6D74" w:rsidP="00DE6D74">
      <w:pPr>
        <w:pStyle w:val="ActivityBodyBold"/>
        <w:ind w:left="0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8A52F9">
            <w:pPr>
              <w:pStyle w:val="PictureCentered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00575" cy="3333750"/>
                  <wp:effectExtent l="0" t="0" r="9525" b="0"/>
                  <wp:docPr id="19" name="Picture 19" descr="Train_Body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ain_Bod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2F9" w:rsidRDefault="008A52F9" w:rsidP="008A52F9">
      <w:pPr>
        <w:pStyle w:val="PictureCentered"/>
      </w:pPr>
    </w:p>
    <w:p w:rsidR="008A52F9" w:rsidRDefault="008A52F9" w:rsidP="008A52F9">
      <w:pPr>
        <w:pStyle w:val="ActivityBodyBold"/>
      </w:pPr>
      <w:r w:rsidRPr="00B21AF2">
        <w:t>Part #</w:t>
      </w:r>
      <w:r>
        <w:t>2</w:t>
      </w:r>
      <w:r w:rsidRPr="00B21AF2">
        <w:t xml:space="preserve">: </w:t>
      </w:r>
      <w:r>
        <w:t>Stack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0" cy="3724275"/>
                  <wp:effectExtent l="0" t="0" r="0" b="9525"/>
                  <wp:docPr id="20" name="Picture 20" descr="ˉ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ˉ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D74" w:rsidTr="00CB1710">
        <w:trPr>
          <w:jc w:val="center"/>
        </w:trPr>
        <w:tc>
          <w:tcPr>
            <w:tcW w:w="9576" w:type="dxa"/>
          </w:tcPr>
          <w:p w:rsidR="00DE6D74" w:rsidRPr="00DE6D74" w:rsidRDefault="00DE6D74" w:rsidP="00DE6D74">
            <w:pPr>
              <w:pStyle w:val="ActivityBodyBold"/>
              <w:ind w:left="0"/>
              <w:jc w:val="center"/>
              <w:rPr>
                <w:noProof/>
              </w:rPr>
            </w:pPr>
            <w:r w:rsidRPr="00DE6D74">
              <w:t>Note: Optional chamfer bottom edge .01 x 45 deg</w:t>
            </w:r>
          </w:p>
        </w:tc>
      </w:tr>
    </w:tbl>
    <w:p w:rsidR="00DE6D74" w:rsidRDefault="00DE6D74" w:rsidP="00DE6D74">
      <w:pPr>
        <w:pStyle w:val="ActivityBodyBold"/>
        <w:ind w:left="0"/>
      </w:pPr>
    </w:p>
    <w:p w:rsidR="00A03124" w:rsidRDefault="00A03124">
      <w:pPr>
        <w:rPr>
          <w:rFonts w:cs="Arial"/>
          <w:b/>
          <w:szCs w:val="20"/>
        </w:rPr>
      </w:pPr>
    </w:p>
    <w:p w:rsidR="00DE6D74" w:rsidRDefault="00DE6D74">
      <w:pPr>
        <w:rPr>
          <w:rFonts w:cs="Arial"/>
          <w:b/>
          <w:szCs w:val="20"/>
        </w:rPr>
      </w:pPr>
      <w:r>
        <w:br w:type="page"/>
      </w:r>
    </w:p>
    <w:p w:rsidR="008A52F9" w:rsidRDefault="008A52F9" w:rsidP="008A52F9">
      <w:pPr>
        <w:pStyle w:val="ActivityBodyBold"/>
      </w:pPr>
      <w:r w:rsidRPr="00B21AF2">
        <w:lastRenderedPageBreak/>
        <w:t>Part #</w:t>
      </w:r>
      <w:r>
        <w:t>3: Hitch Magnet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5150" cy="2286000"/>
                  <wp:effectExtent l="0" t="0" r="0" b="0"/>
                  <wp:docPr id="21" name="Picture 21" descr="Hitch_Mag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itch_Mag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Default="00DE6D74" w:rsidP="00DE6D74">
      <w:pPr>
        <w:pStyle w:val="ActivityBodyBold"/>
        <w:ind w:left="0"/>
      </w:pPr>
    </w:p>
    <w:p w:rsidR="008A52F9" w:rsidRPr="00B21AF2" w:rsidRDefault="008A52F9" w:rsidP="008A52F9">
      <w:pPr>
        <w:pStyle w:val="ActivityBodyBold"/>
      </w:pPr>
      <w:r>
        <w:t>Part #4</w:t>
      </w:r>
      <w:r w:rsidRPr="00B21AF2">
        <w:t xml:space="preserve">: </w:t>
      </w:r>
      <w:r>
        <w:t>Hitch Peg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1800" cy="2190750"/>
                  <wp:effectExtent l="0" t="0" r="0" b="0"/>
                  <wp:docPr id="22" name="Picture 22" descr="Hitch_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itch_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D74" w:rsidTr="00CB1710">
        <w:trPr>
          <w:jc w:val="center"/>
        </w:trPr>
        <w:tc>
          <w:tcPr>
            <w:tcW w:w="9576" w:type="dxa"/>
          </w:tcPr>
          <w:p w:rsidR="00DE6D74" w:rsidRPr="00DE6D74" w:rsidRDefault="00DE6D74" w:rsidP="00DE6D74">
            <w:pPr>
              <w:jc w:val="center"/>
              <w:rPr>
                <w:b/>
                <w:noProof/>
              </w:rPr>
            </w:pPr>
            <w:r w:rsidRPr="00DE6D74">
              <w:rPr>
                <w:b/>
                <w:noProof/>
              </w:rPr>
              <w:t>Note: Optional chamfer bottom edge .01 x 45 deg</w:t>
            </w:r>
          </w:p>
        </w:tc>
      </w:tr>
    </w:tbl>
    <w:p w:rsidR="008A52F9" w:rsidRPr="003D1C08" w:rsidRDefault="008A52F9" w:rsidP="008A52F9"/>
    <w:p w:rsidR="008A52F9" w:rsidRDefault="008A52F9" w:rsidP="008A52F9">
      <w:pPr>
        <w:pStyle w:val="PictureCentered"/>
      </w:pPr>
    </w:p>
    <w:p w:rsidR="00A03124" w:rsidRDefault="00A03124">
      <w:pPr>
        <w:rPr>
          <w:rFonts w:cs="Arial"/>
          <w:b/>
          <w:szCs w:val="20"/>
        </w:rPr>
      </w:pPr>
      <w:r>
        <w:br w:type="page"/>
      </w:r>
    </w:p>
    <w:p w:rsidR="008A52F9" w:rsidRDefault="008A52F9" w:rsidP="00A03124">
      <w:pPr>
        <w:pStyle w:val="ActivityBodyBold"/>
      </w:pPr>
      <w:r>
        <w:lastRenderedPageBreak/>
        <w:t>Part #5</w:t>
      </w:r>
      <w:r w:rsidRPr="00B21AF2">
        <w:t xml:space="preserve">: </w:t>
      </w:r>
      <w:r>
        <w:t>Wheel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84116" cy="7715250"/>
                  <wp:effectExtent l="0" t="0" r="7620" b="0"/>
                  <wp:docPr id="23" name="Picture 23" descr="ʏ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ʏ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116" cy="771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Default="00DE6D74" w:rsidP="00DE6D74">
      <w:pPr>
        <w:pStyle w:val="ActivityBodyBold"/>
        <w:ind w:left="0"/>
      </w:pPr>
    </w:p>
    <w:p w:rsidR="00DE6D74" w:rsidRDefault="00DE6D74">
      <w:pPr>
        <w:rPr>
          <w:rFonts w:cs="Arial"/>
          <w:b/>
          <w:szCs w:val="20"/>
        </w:rPr>
      </w:pPr>
      <w:r>
        <w:br w:type="page"/>
      </w:r>
    </w:p>
    <w:p w:rsidR="008A52F9" w:rsidRDefault="008A52F9" w:rsidP="008A52F9">
      <w:pPr>
        <w:pStyle w:val="ActivityBodyBold"/>
      </w:pPr>
      <w:r w:rsidRPr="00B21AF2">
        <w:lastRenderedPageBreak/>
        <w:t>Part #</w:t>
      </w:r>
      <w:r>
        <w:t>6</w:t>
      </w:r>
      <w:r w:rsidRPr="00B21AF2">
        <w:t xml:space="preserve">: </w:t>
      </w:r>
      <w:r>
        <w:t>Axle Peg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19600" cy="2362200"/>
                  <wp:effectExtent l="0" t="0" r="0" b="0"/>
                  <wp:docPr id="24" name="Picture 24" descr="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Đ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834"/>
                          <a:stretch/>
                        </pic:blipFill>
                        <pic:spPr bwMode="auto">
                          <a:xfrm>
                            <a:off x="0" y="0"/>
                            <a:ext cx="4429505" cy="236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2F9" w:rsidRDefault="008A52F9" w:rsidP="008A52F9">
      <w:pPr>
        <w:pStyle w:val="PictureCentered"/>
      </w:pPr>
    </w:p>
    <w:p w:rsidR="008A52F9" w:rsidRDefault="008A52F9" w:rsidP="008A52F9">
      <w:pPr>
        <w:pStyle w:val="ActivityBodyBold"/>
      </w:pPr>
      <w:r w:rsidRPr="00B21AF2">
        <w:t>Part #</w:t>
      </w:r>
      <w:r>
        <w:t>7</w:t>
      </w:r>
      <w:r w:rsidRPr="00B21AF2">
        <w:t xml:space="preserve">: </w:t>
      </w:r>
      <w:r>
        <w:t>Linkage Arm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57650" cy="2324100"/>
                  <wp:effectExtent l="0" t="0" r="0" b="0"/>
                  <wp:docPr id="25" name="Picture 25" descr="Linkage_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inkage_Ar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5" b="3101"/>
                          <a:stretch/>
                        </pic:blipFill>
                        <pic:spPr bwMode="auto">
                          <a:xfrm>
                            <a:off x="0" y="0"/>
                            <a:ext cx="40576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2F9" w:rsidRPr="0017448E" w:rsidRDefault="008A52F9" w:rsidP="008A52F9">
      <w:pPr>
        <w:pStyle w:val="PictureCentered"/>
      </w:pPr>
    </w:p>
    <w:p w:rsidR="008A52F9" w:rsidRDefault="008A52F9" w:rsidP="008A52F9">
      <w:pPr>
        <w:pStyle w:val="ActivityBodyBold"/>
      </w:pPr>
      <w:r w:rsidRPr="00B21AF2">
        <w:t>Part #</w:t>
      </w:r>
      <w:r>
        <w:t>8</w:t>
      </w:r>
      <w:r w:rsidRPr="00B21AF2">
        <w:t xml:space="preserve">: </w:t>
      </w:r>
      <w:r>
        <w:t>Linkage Peg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67100" cy="2258868"/>
                  <wp:effectExtent l="0" t="0" r="0" b="8255"/>
                  <wp:docPr id="26" name="Picture 26" descr="˃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˃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587"/>
                          <a:stretch/>
                        </pic:blipFill>
                        <pic:spPr bwMode="auto">
                          <a:xfrm>
                            <a:off x="0" y="0"/>
                            <a:ext cx="3467100" cy="2258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  <w:rPr>
                <w:noProof/>
              </w:rPr>
            </w:pPr>
            <w:r w:rsidRPr="00DE6D74">
              <w:rPr>
                <w:noProof/>
              </w:rPr>
              <w:t>Note: Optional chamfer bottom edge .01 x 45 deg</w:t>
            </w:r>
          </w:p>
        </w:tc>
      </w:tr>
    </w:tbl>
    <w:p w:rsidR="00DE6D74" w:rsidRPr="00B21AF2" w:rsidRDefault="00DE6D74" w:rsidP="00DE6D74">
      <w:pPr>
        <w:pStyle w:val="ActivityBodyBold"/>
        <w:ind w:left="0"/>
      </w:pPr>
    </w:p>
    <w:p w:rsidR="00CB1710" w:rsidRDefault="00CB1710">
      <w:pPr>
        <w:rPr>
          <w:rFonts w:cs="Arial"/>
          <w:b/>
          <w:szCs w:val="20"/>
        </w:rPr>
      </w:pPr>
      <w:r>
        <w:br w:type="page"/>
      </w:r>
    </w:p>
    <w:p w:rsidR="008A52F9" w:rsidRDefault="008A52F9" w:rsidP="008A52F9">
      <w:pPr>
        <w:pStyle w:val="ActivityBodyBold"/>
      </w:pPr>
      <w:r w:rsidRPr="00B21AF2">
        <w:lastRenderedPageBreak/>
        <w:t>Part #</w:t>
      </w:r>
      <w:r>
        <w:t>9</w:t>
      </w:r>
      <w:r w:rsidRPr="00B21AF2">
        <w:t xml:space="preserve">: </w:t>
      </w:r>
      <w:r>
        <w:t>Cow Catcher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c>
          <w:tcPr>
            <w:tcW w:w="9576" w:type="dxa"/>
          </w:tcPr>
          <w:p w:rsidR="00DE6D74" w:rsidRDefault="00A11ADE" w:rsidP="00DE6D74">
            <w:pPr>
              <w:pStyle w:val="ActivityBodyBold"/>
              <w:ind w:left="0"/>
            </w:pPr>
            <w:r>
              <w:object w:dxaOrig="13140" w:dyaOrig="12210">
                <v:shape id="_x0000_i1026" type="#_x0000_t75" style="width:468pt;height:435pt;mso-position-horizontal:absolute;mso-position-horizontal-relative:text;mso-position-vertical:absolute;mso-position-vertical-relative:text;mso-width-relative:page;mso-height-relative:page" o:ole="">
                  <v:imagedata r:id="rId19" o:title=""/>
                </v:shape>
                <o:OLEObject Type="Embed" ProgID="PBrush" ShapeID="_x0000_i1026" DrawAspect="Content" ObjectID="_1455089725" r:id="rId20"/>
              </w:object>
            </w:r>
          </w:p>
        </w:tc>
      </w:tr>
      <w:tr w:rsidR="00DE6D74" w:rsidTr="00CB1710"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rPr>
                <w:noProof/>
              </w:rPr>
            </w:pPr>
          </w:p>
        </w:tc>
      </w:tr>
      <w:tr w:rsidR="00DE6D74" w:rsidTr="00CB1710">
        <w:tc>
          <w:tcPr>
            <w:tcW w:w="9576" w:type="dxa"/>
          </w:tcPr>
          <w:p w:rsidR="00DE6D74" w:rsidRDefault="00A11ADE" w:rsidP="00DE6D74">
            <w:pPr>
              <w:pStyle w:val="ActivityBodyBold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24100" cy="2000250"/>
                  <wp:effectExtent l="0" t="0" r="0" b="0"/>
                  <wp:docPr id="27" name="Picture 27" descr="Cow_Catcher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ow_Catcher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Default="00DE6D74" w:rsidP="00DE6D74">
      <w:pPr>
        <w:pStyle w:val="ActivityBodyBold"/>
        <w:ind w:left="0"/>
      </w:pPr>
    </w:p>
    <w:p w:rsidR="008A52F9" w:rsidRDefault="008A52F9" w:rsidP="008A52F9">
      <w:pPr>
        <w:pStyle w:val="ActivityBodyBold"/>
      </w:pPr>
    </w:p>
    <w:p w:rsidR="008A52F9" w:rsidRDefault="008A52F9" w:rsidP="008A52F9">
      <w:pPr>
        <w:pStyle w:val="ActivityBodyBold"/>
      </w:pPr>
    </w:p>
    <w:p w:rsidR="00DE6D74" w:rsidRDefault="008A52F9" w:rsidP="00DE6D74">
      <w:pPr>
        <w:pStyle w:val="ActivityBodyBold"/>
      </w:pPr>
      <w:r>
        <w:lastRenderedPageBreak/>
        <w:t>Assembled Train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A11ADE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0" cy="3048000"/>
                  <wp:effectExtent l="0" t="0" r="0" b="0"/>
                  <wp:docPr id="28" name="Picture 28" descr="Assembled_Train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ssembled_Trai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Default="00DE6D74" w:rsidP="00DE6D74">
      <w:pPr>
        <w:pStyle w:val="ActivityBodyBold"/>
        <w:ind w:left="0"/>
      </w:pPr>
    </w:p>
    <w:p w:rsidR="008A52F9" w:rsidRPr="0017448E" w:rsidRDefault="008A52F9" w:rsidP="008A52F9">
      <w:pPr>
        <w:pStyle w:val="PictureCentered"/>
      </w:pPr>
    </w:p>
    <w:p w:rsidR="008A52F9" w:rsidRDefault="008A52F9" w:rsidP="008A52F9">
      <w:pPr>
        <w:pStyle w:val="ActivityBodyBold"/>
      </w:pPr>
      <w:r>
        <w:t>Straight Track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A11ADE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43600" cy="3771900"/>
                  <wp:effectExtent l="0" t="0" r="0" b="0"/>
                  <wp:docPr id="29" name="Picture 29" descr="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Pr="00B21AF2" w:rsidRDefault="00DE6D74" w:rsidP="00DE6D74">
      <w:pPr>
        <w:pStyle w:val="ActivityBodyBold"/>
        <w:ind w:left="0"/>
      </w:pPr>
    </w:p>
    <w:p w:rsidR="008A52F9" w:rsidRDefault="008A52F9" w:rsidP="008A52F9">
      <w:pPr>
        <w:pStyle w:val="PictureCentered"/>
      </w:pPr>
    </w:p>
    <w:p w:rsidR="008A52F9" w:rsidRPr="00EE301E" w:rsidRDefault="008A52F9" w:rsidP="00EE301E">
      <w:pPr>
        <w:rPr>
          <w:b/>
          <w:sz w:val="32"/>
          <w:szCs w:val="32"/>
        </w:rPr>
      </w:pP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sectPr w:rsidR="008A52F9" w:rsidSect="008B76B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 w:code="1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8FF" w:rsidRDefault="006D48FF">
      <w:r>
        <w:separator/>
      </w:r>
    </w:p>
    <w:p w:rsidR="006D48FF" w:rsidRDefault="006D48FF"/>
    <w:p w:rsidR="006D48FF" w:rsidRDefault="006D48FF"/>
  </w:endnote>
  <w:endnote w:type="continuationSeparator" w:id="0">
    <w:p w:rsidR="006D48FF" w:rsidRDefault="006D48FF">
      <w:r>
        <w:continuationSeparator/>
      </w:r>
    </w:p>
    <w:p w:rsidR="006D48FF" w:rsidRDefault="006D48FF"/>
    <w:p w:rsidR="006D48FF" w:rsidRDefault="006D48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914" w:rsidRDefault="00F359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361" w:rsidRDefault="00A21361" w:rsidP="00E47655">
    <w:pPr>
      <w:pStyle w:val="Footer"/>
      <w:rPr>
        <w:rFonts w:cs="Arial"/>
        <w:szCs w:val="20"/>
      </w:rPr>
    </w:pPr>
    <w:r>
      <w:rPr>
        <w:rFonts w:cs="Arial"/>
        <w:szCs w:val="20"/>
      </w:rPr>
      <w:t xml:space="preserve"> © 2012 </w:t>
    </w:r>
    <w:r w:rsidR="00596D30">
      <w:rPr>
        <w:rFonts w:cs="Arial"/>
        <w:szCs w:val="20"/>
      </w:rPr>
      <w:t>Project Lead The Way, Inc</w:t>
    </w:r>
    <w:r>
      <w:rPr>
        <w:rFonts w:cs="Arial"/>
        <w:szCs w:val="20"/>
      </w:rPr>
      <w:t>.</w:t>
    </w:r>
    <w:r w:rsidR="00596D30">
      <w:rPr>
        <w:rFonts w:cs="Arial"/>
        <w:szCs w:val="20"/>
      </w:rPr>
      <w:t xml:space="preserve"> </w:t>
    </w:r>
  </w:p>
  <w:p w:rsidR="00E47655" w:rsidRPr="002866F7" w:rsidRDefault="00AE3B4E" w:rsidP="00E47655">
    <w:pPr>
      <w:pStyle w:val="Footer"/>
    </w:pPr>
    <w:r>
      <w:t>IED</w:t>
    </w:r>
    <w:r w:rsidR="00E47655">
      <w:t xml:space="preserve"> </w:t>
    </w:r>
    <w:r w:rsidR="00263B39" w:rsidRPr="00263B39">
      <w:t>Project 8.1</w:t>
    </w:r>
    <w:r w:rsidR="00F35914">
      <w:t>a</w:t>
    </w:r>
    <w:r w:rsidR="00263B39" w:rsidRPr="00263B39">
      <w:t xml:space="preserve"> Model </w:t>
    </w:r>
    <w:r w:rsidR="00180E21">
      <w:t>a</w:t>
    </w:r>
    <w:r w:rsidR="00263B39" w:rsidRPr="00263B39">
      <w:t xml:space="preserve"> Miniature Train</w:t>
    </w:r>
    <w:r w:rsidR="00263B39">
      <w:t xml:space="preserve"> </w:t>
    </w:r>
    <w:r w:rsidR="00F35914">
      <w:t xml:space="preserve">(Optional) </w:t>
    </w:r>
    <w:r w:rsidR="00E47655" w:rsidRPr="00DA546C">
      <w:t xml:space="preserve">– Page </w:t>
    </w:r>
    <w:r w:rsidR="00937138">
      <w:fldChar w:fldCharType="begin"/>
    </w:r>
    <w:r w:rsidR="00E47655" w:rsidRPr="00DA546C">
      <w:instrText xml:space="preserve"> PAGE </w:instrText>
    </w:r>
    <w:r w:rsidR="00937138">
      <w:fldChar w:fldCharType="separate"/>
    </w:r>
    <w:r w:rsidR="002B61DA">
      <w:rPr>
        <w:noProof/>
      </w:rPr>
      <w:t>4</w:t>
    </w:r>
    <w:r w:rsidR="00937138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914" w:rsidRDefault="00F359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8FF" w:rsidRDefault="006D48FF">
      <w:r>
        <w:separator/>
      </w:r>
    </w:p>
    <w:p w:rsidR="006D48FF" w:rsidRDefault="006D48FF"/>
    <w:p w:rsidR="006D48FF" w:rsidRDefault="006D48FF"/>
  </w:footnote>
  <w:footnote w:type="continuationSeparator" w:id="0">
    <w:p w:rsidR="006D48FF" w:rsidRDefault="006D48FF">
      <w:r>
        <w:continuationSeparator/>
      </w:r>
    </w:p>
    <w:p w:rsidR="006D48FF" w:rsidRDefault="006D48FF"/>
    <w:p w:rsidR="006D48FF" w:rsidRDefault="006D48F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6BC" w:rsidRDefault="008B76BC"/>
  <w:p w:rsidR="008B76BC" w:rsidRDefault="008B76BC"/>
  <w:p w:rsidR="008B76BC" w:rsidRDefault="008B76B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914" w:rsidRDefault="00F3591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914" w:rsidRDefault="00F3591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1DB"/>
      </v:shape>
    </w:pict>
  </w:numPicBullet>
  <w:abstractNum w:abstractNumId="0">
    <w:nsid w:val="00254BE4"/>
    <w:multiLevelType w:val="hybridMultilevel"/>
    <w:tmpl w:val="27E83F9A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4736EB8"/>
    <w:multiLevelType w:val="hybridMultilevel"/>
    <w:tmpl w:val="3592B30A"/>
    <w:lvl w:ilvl="0" w:tplc="DF705930">
      <w:start w:val="1"/>
      <w:numFmt w:val="bullet"/>
      <w:pStyle w:val="activitybullet0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1229AB"/>
    <w:multiLevelType w:val="hybridMultilevel"/>
    <w:tmpl w:val="88244404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A55048"/>
    <w:multiLevelType w:val="hybridMultilevel"/>
    <w:tmpl w:val="483C9266"/>
    <w:lvl w:ilvl="0" w:tplc="80B2A718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2ED85EC1"/>
    <w:multiLevelType w:val="hybridMultilevel"/>
    <w:tmpl w:val="8C726CF8"/>
    <w:lvl w:ilvl="0" w:tplc="58449B40">
      <w:start w:val="1"/>
      <w:numFmt w:val="lowerLetter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37A7A51"/>
    <w:multiLevelType w:val="multilevel"/>
    <w:tmpl w:val="DA3E31C8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2160" w:hanging="1080"/>
      </w:pPr>
      <w:rPr>
        <w:rFonts w:ascii="Arial" w:hAnsi="Aria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2520" w:hanging="72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3096" w:hanging="57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3672" w:hanging="50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2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3">
    <w:nsid w:val="47CE5AA6"/>
    <w:multiLevelType w:val="hybridMultilevel"/>
    <w:tmpl w:val="E6E0E6EA"/>
    <w:lvl w:ilvl="0" w:tplc="9D4A8586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61F94E48"/>
    <w:multiLevelType w:val="hybridMultilevel"/>
    <w:tmpl w:val="DB6EB038"/>
    <w:lvl w:ilvl="0" w:tplc="CF600FFE">
      <w:start w:val="1"/>
      <w:numFmt w:val="decimal"/>
      <w:pStyle w:val="ActivityNumbers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14"/>
  </w:num>
  <w:num w:numId="4">
    <w:abstractNumId w:val="4"/>
  </w:num>
  <w:num w:numId="5">
    <w:abstractNumId w:val="10"/>
  </w:num>
  <w:num w:numId="6">
    <w:abstractNumId w:val="1"/>
  </w:num>
  <w:num w:numId="7">
    <w:abstractNumId w:val="11"/>
  </w:num>
  <w:num w:numId="8">
    <w:abstractNumId w:val="12"/>
  </w:num>
  <w:num w:numId="9">
    <w:abstractNumId w:val="5"/>
  </w:num>
  <w:num w:numId="10">
    <w:abstractNumId w:val="16"/>
  </w:num>
  <w:num w:numId="11">
    <w:abstractNumId w:val="15"/>
  </w:num>
  <w:num w:numId="12">
    <w:abstractNumId w:val="7"/>
  </w:num>
  <w:num w:numId="13">
    <w:abstractNumId w:val="0"/>
  </w:num>
  <w:num w:numId="14">
    <w:abstractNumId w:val="3"/>
  </w:num>
  <w:num w:numId="15">
    <w:abstractNumId w:val="0"/>
  </w:num>
  <w:num w:numId="16">
    <w:abstractNumId w:val="9"/>
  </w:num>
  <w:num w:numId="17">
    <w:abstractNumId w:val="6"/>
  </w:num>
  <w:num w:numId="18">
    <w:abstractNumId w:val="15"/>
    <w:lvlOverride w:ilvl="0">
      <w:startOverride w:val="1"/>
    </w:lvlOverride>
  </w:num>
  <w:num w:numId="19">
    <w:abstractNumId w:val="15"/>
    <w:lvlOverride w:ilvl="0">
      <w:startOverride w:val="1"/>
    </w:lvlOverride>
  </w:num>
  <w:num w:numId="20">
    <w:abstractNumId w:val="8"/>
  </w:num>
  <w:num w:numId="21">
    <w:abstractNumId w:val="2"/>
  </w:num>
  <w:num w:numId="22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A07"/>
    <w:rsid w:val="000A506D"/>
    <w:rsid w:val="000B2C6F"/>
    <w:rsid w:val="000C2C78"/>
    <w:rsid w:val="000D354E"/>
    <w:rsid w:val="000D4766"/>
    <w:rsid w:val="00106177"/>
    <w:rsid w:val="00110A4D"/>
    <w:rsid w:val="00111389"/>
    <w:rsid w:val="00180E21"/>
    <w:rsid w:val="001C078D"/>
    <w:rsid w:val="00236268"/>
    <w:rsid w:val="0024594D"/>
    <w:rsid w:val="00246F20"/>
    <w:rsid w:val="00256414"/>
    <w:rsid w:val="00261CC9"/>
    <w:rsid w:val="00263B39"/>
    <w:rsid w:val="002875F9"/>
    <w:rsid w:val="00292F3A"/>
    <w:rsid w:val="002B61DA"/>
    <w:rsid w:val="002E18BC"/>
    <w:rsid w:val="002F7401"/>
    <w:rsid w:val="003055A2"/>
    <w:rsid w:val="0033537B"/>
    <w:rsid w:val="00385688"/>
    <w:rsid w:val="003D47C9"/>
    <w:rsid w:val="003E15FD"/>
    <w:rsid w:val="00435BEC"/>
    <w:rsid w:val="00461BF4"/>
    <w:rsid w:val="004F5DC7"/>
    <w:rsid w:val="00596D30"/>
    <w:rsid w:val="005C0246"/>
    <w:rsid w:val="005E71A4"/>
    <w:rsid w:val="005F4A07"/>
    <w:rsid w:val="006242C4"/>
    <w:rsid w:val="00666EFE"/>
    <w:rsid w:val="006A3363"/>
    <w:rsid w:val="006A4588"/>
    <w:rsid w:val="006D48FF"/>
    <w:rsid w:val="006D6C16"/>
    <w:rsid w:val="006E4B44"/>
    <w:rsid w:val="006F7A31"/>
    <w:rsid w:val="007267BB"/>
    <w:rsid w:val="00743E3D"/>
    <w:rsid w:val="00765FEC"/>
    <w:rsid w:val="00771119"/>
    <w:rsid w:val="00783598"/>
    <w:rsid w:val="007C237A"/>
    <w:rsid w:val="007D7FEE"/>
    <w:rsid w:val="00882BEC"/>
    <w:rsid w:val="008967F1"/>
    <w:rsid w:val="008A0941"/>
    <w:rsid w:val="008A52F9"/>
    <w:rsid w:val="008B76BC"/>
    <w:rsid w:val="009245ED"/>
    <w:rsid w:val="009318E9"/>
    <w:rsid w:val="00937138"/>
    <w:rsid w:val="009D5AFC"/>
    <w:rsid w:val="00A03124"/>
    <w:rsid w:val="00A052DC"/>
    <w:rsid w:val="00A059F8"/>
    <w:rsid w:val="00A11ADE"/>
    <w:rsid w:val="00A21361"/>
    <w:rsid w:val="00A3170C"/>
    <w:rsid w:val="00A66143"/>
    <w:rsid w:val="00A75B93"/>
    <w:rsid w:val="00AA1811"/>
    <w:rsid w:val="00AB5914"/>
    <w:rsid w:val="00AE3B4E"/>
    <w:rsid w:val="00B225DC"/>
    <w:rsid w:val="00B24466"/>
    <w:rsid w:val="00B865DB"/>
    <w:rsid w:val="00C62238"/>
    <w:rsid w:val="00CA3DBE"/>
    <w:rsid w:val="00CB1710"/>
    <w:rsid w:val="00CB3827"/>
    <w:rsid w:val="00D111EB"/>
    <w:rsid w:val="00D31640"/>
    <w:rsid w:val="00D85E7F"/>
    <w:rsid w:val="00D96600"/>
    <w:rsid w:val="00DB3F3C"/>
    <w:rsid w:val="00DC3F03"/>
    <w:rsid w:val="00DD611A"/>
    <w:rsid w:val="00DE6D74"/>
    <w:rsid w:val="00E47655"/>
    <w:rsid w:val="00E91D9B"/>
    <w:rsid w:val="00ED6BD1"/>
    <w:rsid w:val="00EE301E"/>
    <w:rsid w:val="00EE36A9"/>
    <w:rsid w:val="00F358FF"/>
    <w:rsid w:val="00F35914"/>
    <w:rsid w:val="00F6117F"/>
    <w:rsid w:val="00FD52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link w:val="ActivityNumbersChar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link w:val="ActivityBodyChar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customStyle="1" w:styleId="activitybullet0">
    <w:name w:val="activity bullet"/>
    <w:basedOn w:val="Normal"/>
    <w:rsid w:val="008A52F9"/>
    <w:pPr>
      <w:numPr>
        <w:numId w:val="21"/>
      </w:numPr>
      <w:spacing w:after="60"/>
      <w:contextualSpacing/>
    </w:pPr>
  </w:style>
  <w:style w:type="paragraph" w:customStyle="1" w:styleId="ActivitybulletAfter3pt">
    <w:name w:val="Activitybullet + After:  3 pt"/>
    <w:basedOn w:val="activitybullet0"/>
    <w:rsid w:val="008A52F9"/>
    <w:rPr>
      <w:szCs w:val="20"/>
    </w:rPr>
  </w:style>
  <w:style w:type="character" w:customStyle="1" w:styleId="ActivityBodyChar">
    <w:name w:val="Activity Body Char"/>
    <w:link w:val="ActivityBody"/>
    <w:rsid w:val="008A52F9"/>
    <w:rPr>
      <w:rFonts w:ascii="Arial" w:hAnsi="Arial" w:cs="Arial"/>
      <w:sz w:val="24"/>
      <w:szCs w:val="24"/>
    </w:rPr>
  </w:style>
  <w:style w:type="character" w:customStyle="1" w:styleId="ActivityNumbersChar">
    <w:name w:val="Activity Numbers Char"/>
    <w:link w:val="ActivityNumbers"/>
    <w:rsid w:val="008A52F9"/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link w:val="ActivityNumbersChar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link w:val="ActivityBodyChar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customStyle="1" w:styleId="activitybullet0">
    <w:name w:val="activity bullet"/>
    <w:basedOn w:val="Normal"/>
    <w:rsid w:val="008A52F9"/>
    <w:pPr>
      <w:numPr>
        <w:numId w:val="21"/>
      </w:numPr>
      <w:spacing w:after="60"/>
      <w:contextualSpacing/>
    </w:pPr>
  </w:style>
  <w:style w:type="paragraph" w:customStyle="1" w:styleId="ActivitybulletAfter3pt">
    <w:name w:val="Activitybullet + After:  3 pt"/>
    <w:basedOn w:val="activitybullet0"/>
    <w:rsid w:val="008A52F9"/>
    <w:rPr>
      <w:szCs w:val="20"/>
    </w:rPr>
  </w:style>
  <w:style w:type="character" w:customStyle="1" w:styleId="ActivityBodyChar">
    <w:name w:val="Activity Body Char"/>
    <w:link w:val="ActivityBody"/>
    <w:rsid w:val="008A52F9"/>
    <w:rPr>
      <w:rFonts w:ascii="Arial" w:hAnsi="Arial" w:cs="Arial"/>
      <w:sz w:val="24"/>
      <w:szCs w:val="24"/>
    </w:rPr>
  </w:style>
  <w:style w:type="character" w:customStyle="1" w:styleId="ActivityNumbersChar">
    <w:name w:val="Activity Numbers Char"/>
    <w:link w:val="ActivityNumbers"/>
    <w:rsid w:val="008A52F9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1.bin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holt\my%20documents\PLTW\AeroSpace_Rewrite\UNIT%204_Alternative%20App_Careers%20and%20Remote%20Sys\ECTActivityTemplate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ECTActivityTemplate2010.dotx</Template>
  <TotalTime>9</TotalTime>
  <Pages>9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8.1a Model A Miniature Train (Optional)</vt:lpstr>
    </vt:vector>
  </TitlesOfParts>
  <Company>Project Lead The Way, Inc.</Company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8.1a Model a Miniature Train (Optional)</dc:title>
  <dc:subject>IED – Lesson X.Y - Lesson Title</dc:subject>
  <dc:creator>IED Curriculum Team</dc:creator>
  <cp:lastModifiedBy>.</cp:lastModifiedBy>
  <cp:revision>2</cp:revision>
  <cp:lastPrinted>2004-08-10T19:51:00Z</cp:lastPrinted>
  <dcterms:created xsi:type="dcterms:W3CDTF">2014-02-28T17:49:00Z</dcterms:created>
  <dcterms:modified xsi:type="dcterms:W3CDTF">2014-02-28T17:49:00Z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-538267</vt:i4>
  </property>
  <property fmtid="{D5CDD505-2E9C-101B-9397-08002B2CF9AE}" pid="3" name="_NewReviewCycle">
    <vt:lpwstr/>
  </property>
  <property fmtid="{D5CDD505-2E9C-101B-9397-08002B2CF9AE}" pid="4" name="_EmailSubject">
    <vt:lpwstr>Unit 4 Lesson 1 #1</vt:lpwstr>
  </property>
  <property fmtid="{D5CDD505-2E9C-101B-9397-08002B2CF9AE}" pid="5" name="_AuthorEmailDisplayName">
    <vt:lpwstr>/O=PURDUE UNIVERSITY/OU=SCHOOL OF TECHNOLOGY/CN=AT/CN=WAWATKINS</vt:lpwstr>
  </property>
  <property fmtid="{D5CDD505-2E9C-101B-9397-08002B2CF9AE}" pid="6" name="_PreviousAdHocReviewCycleID">
    <vt:i4>701124618</vt:i4>
  </property>
  <property fmtid="{D5CDD505-2E9C-101B-9397-08002B2CF9AE}" pid="7" name="_ReviewingToolsShownOnce">
    <vt:lpwstr/>
  </property>
</Properties>
</file>